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E2F" w:rsidRPr="00860FEE" w:rsidRDefault="00246E2F" w:rsidP="00CA5A61">
      <w:pPr>
        <w:jc w:val="right"/>
        <w:rPr>
          <w:sz w:val="28"/>
          <w:szCs w:val="28"/>
        </w:rPr>
      </w:pPr>
      <w:r w:rsidRPr="00860FEE">
        <w:rPr>
          <w:sz w:val="28"/>
          <w:szCs w:val="28"/>
        </w:rPr>
        <w:t>PROJEKT</w:t>
      </w:r>
    </w:p>
    <w:p w:rsidR="00246E2F" w:rsidRDefault="00246E2F" w:rsidP="00B570A3">
      <w:pPr>
        <w:jc w:val="center"/>
        <w:rPr>
          <w:b/>
          <w:sz w:val="28"/>
          <w:szCs w:val="28"/>
        </w:rPr>
      </w:pPr>
    </w:p>
    <w:p w:rsidR="00246E2F" w:rsidRDefault="00246E2F" w:rsidP="00DC643D">
      <w:pPr>
        <w:jc w:val="center"/>
        <w:rPr>
          <w:b/>
          <w:sz w:val="20"/>
          <w:szCs w:val="20"/>
        </w:rPr>
      </w:pPr>
      <w:r w:rsidRPr="008D37D3">
        <w:rPr>
          <w:b/>
          <w:sz w:val="28"/>
          <w:szCs w:val="28"/>
        </w:rPr>
        <w:t>UCHWAŁA Nr</w:t>
      </w:r>
      <w:r>
        <w:rPr>
          <w:b/>
          <w:sz w:val="28"/>
          <w:szCs w:val="28"/>
        </w:rPr>
        <w:t xml:space="preserve"> …………….</w:t>
      </w:r>
    </w:p>
    <w:p w:rsidR="00246E2F" w:rsidRPr="00E01842" w:rsidRDefault="00246E2F" w:rsidP="00DC643D">
      <w:pPr>
        <w:jc w:val="center"/>
        <w:rPr>
          <w:b/>
          <w:sz w:val="20"/>
          <w:szCs w:val="20"/>
        </w:rPr>
      </w:pPr>
      <w:r w:rsidRPr="008D37D3">
        <w:rPr>
          <w:b/>
          <w:sz w:val="28"/>
          <w:szCs w:val="28"/>
        </w:rPr>
        <w:t>RADY MIEJSKIEJ TOMASZOWA MAZOWIECKIEGO</w:t>
      </w:r>
    </w:p>
    <w:p w:rsidR="00246E2F" w:rsidRPr="008D37D3" w:rsidRDefault="00246E2F" w:rsidP="00DC643D">
      <w:pPr>
        <w:jc w:val="center"/>
        <w:rPr>
          <w:b/>
          <w:sz w:val="28"/>
          <w:szCs w:val="28"/>
        </w:rPr>
      </w:pPr>
      <w:r w:rsidRPr="008D37D3">
        <w:rPr>
          <w:b/>
          <w:sz w:val="28"/>
          <w:szCs w:val="28"/>
        </w:rPr>
        <w:t>z dnia</w:t>
      </w:r>
      <w:r>
        <w:rPr>
          <w:b/>
          <w:sz w:val="28"/>
          <w:szCs w:val="28"/>
        </w:rPr>
        <w:t xml:space="preserve"> ………...……….. 2016 roku</w:t>
      </w:r>
    </w:p>
    <w:p w:rsidR="00246E2F" w:rsidRPr="008D37D3" w:rsidRDefault="00246E2F" w:rsidP="00CA5A61">
      <w:pPr>
        <w:jc w:val="both"/>
        <w:rPr>
          <w:b/>
          <w:sz w:val="28"/>
          <w:szCs w:val="28"/>
        </w:rPr>
      </w:pPr>
    </w:p>
    <w:p w:rsidR="00246E2F" w:rsidRPr="00FD0EA9" w:rsidRDefault="00246E2F" w:rsidP="00A73EF4">
      <w:pPr>
        <w:jc w:val="both"/>
        <w:rPr>
          <w:b/>
        </w:rPr>
      </w:pPr>
      <w:r>
        <w:rPr>
          <w:b/>
        </w:rPr>
        <w:t>o</w:t>
      </w:r>
      <w:r w:rsidRPr="00FD0EA9">
        <w:rPr>
          <w:b/>
        </w:rPr>
        <w:t xml:space="preserve"> </w:t>
      </w:r>
      <w:r>
        <w:rPr>
          <w:b/>
        </w:rPr>
        <w:t>zmianie</w:t>
      </w:r>
      <w:r w:rsidRPr="00FD0EA9">
        <w:rPr>
          <w:b/>
        </w:rPr>
        <w:t xml:space="preserve"> </w:t>
      </w:r>
      <w:r>
        <w:rPr>
          <w:b/>
        </w:rPr>
        <w:t>uchwały</w:t>
      </w:r>
      <w:r w:rsidRPr="00FD0EA9">
        <w:rPr>
          <w:b/>
        </w:rPr>
        <w:t xml:space="preserve"> Nr XXIX/283/2016</w:t>
      </w:r>
      <w:r>
        <w:rPr>
          <w:b/>
        </w:rPr>
        <w:t xml:space="preserve"> </w:t>
      </w:r>
      <w:r w:rsidRPr="00FD0EA9">
        <w:rPr>
          <w:b/>
        </w:rPr>
        <w:t xml:space="preserve">Rady Miejskiej Tomaszowa Mazowieckiego </w:t>
      </w:r>
      <w:r>
        <w:rPr>
          <w:b/>
        </w:rPr>
        <w:br/>
        <w:t xml:space="preserve">z dnia 31 maja 2016 roku </w:t>
      </w:r>
      <w:r w:rsidRPr="00FD0EA9">
        <w:rPr>
          <w:b/>
        </w:rPr>
        <w:t>w sprawie przyjęcia Programu „Tomaszowska Karta Mieszkańca”.</w:t>
      </w:r>
    </w:p>
    <w:p w:rsidR="00246E2F" w:rsidRPr="00280872" w:rsidRDefault="00246E2F" w:rsidP="00CA5A61">
      <w:pPr>
        <w:rPr>
          <w:b/>
        </w:rPr>
      </w:pPr>
    </w:p>
    <w:p w:rsidR="00246E2F" w:rsidRPr="00E72A56" w:rsidRDefault="00246E2F" w:rsidP="00B878C1">
      <w:pPr>
        <w:ind w:firstLine="708"/>
        <w:jc w:val="both"/>
        <w:rPr>
          <w:sz w:val="28"/>
          <w:szCs w:val="28"/>
        </w:rPr>
      </w:pPr>
      <w:r w:rsidRPr="008D37D3">
        <w:t xml:space="preserve">Na podstawie </w:t>
      </w:r>
      <w:r>
        <w:t xml:space="preserve">art. </w:t>
      </w:r>
      <w:r w:rsidRPr="008D37D3">
        <w:t xml:space="preserve">18  ust. 2  pkt </w:t>
      </w:r>
      <w:r>
        <w:t>15</w:t>
      </w:r>
      <w:r w:rsidRPr="008D37D3">
        <w:t xml:space="preserve">  us</w:t>
      </w:r>
      <w:r>
        <w:t>tawy  z  dnia  8  marca  1990 r.</w:t>
      </w:r>
      <w:r w:rsidRPr="008D37D3">
        <w:t xml:space="preserve"> o  samorządzie </w:t>
      </w:r>
      <w:r>
        <w:t xml:space="preserve"> gminnym  (t.j  Dz. U.  z  2016</w:t>
      </w:r>
      <w:r w:rsidRPr="008D37D3">
        <w:t xml:space="preserve"> r.  </w:t>
      </w:r>
      <w:r>
        <w:t xml:space="preserve">poz. 446) oraz art. 17 ust. 2 pkt 4 i art. 110 ust. 10 ustawy </w:t>
      </w:r>
      <w:r>
        <w:br/>
        <w:t xml:space="preserve">z dnia 12 marca 2004 roku o pomocy społecznej (t.j. Dz. U. z 2016 r. poz. 930) </w:t>
      </w:r>
      <w:r>
        <w:br/>
      </w:r>
      <w:r w:rsidRPr="008D37D3">
        <w:t>Rada Miejska Tomaszowa Mazowieckiego uchwala, co następuje:</w:t>
      </w:r>
      <w:r>
        <w:t xml:space="preserve"> </w:t>
      </w:r>
    </w:p>
    <w:p w:rsidR="00246E2F" w:rsidRDefault="00246E2F" w:rsidP="00A73EF4">
      <w:pPr>
        <w:spacing w:line="480" w:lineRule="auto"/>
        <w:ind w:firstLine="708"/>
        <w:jc w:val="both"/>
        <w:rPr>
          <w:b/>
        </w:rPr>
      </w:pPr>
    </w:p>
    <w:p w:rsidR="00246E2F" w:rsidRPr="00CB6EA6" w:rsidRDefault="00246E2F" w:rsidP="00A73EF4">
      <w:pPr>
        <w:ind w:firstLine="708"/>
        <w:jc w:val="both"/>
      </w:pPr>
      <w:r w:rsidRPr="00B878C1">
        <w:rPr>
          <w:b/>
          <w:bCs/>
        </w:rPr>
        <w:t>§ 1</w:t>
      </w:r>
      <w:r w:rsidRPr="00CB6EA6">
        <w:rPr>
          <w:bCs/>
        </w:rPr>
        <w:t xml:space="preserve">. W  </w:t>
      </w:r>
      <w:r w:rsidRPr="00CB6EA6">
        <w:t xml:space="preserve">Uchwale Nr XXIX/283/2016  Rady Miejskiej Tomaszowa Mazowieckiego </w:t>
      </w:r>
      <w:r>
        <w:br/>
      </w:r>
      <w:r w:rsidRPr="00CB6EA6">
        <w:t xml:space="preserve">z dnia 31 maja 2016 </w:t>
      </w:r>
      <w:r>
        <w:t xml:space="preserve">roku </w:t>
      </w:r>
      <w:r w:rsidRPr="00CB6EA6">
        <w:t>w sprawie przyjęcia Programu „Tomaszowska Karta Mieszkańca</w:t>
      </w:r>
      <w:r w:rsidRPr="00A73EF4">
        <w:t>”</w:t>
      </w:r>
      <w:r>
        <w:t>,</w:t>
      </w:r>
      <w:r>
        <w:br/>
      </w:r>
      <w:r w:rsidRPr="00A73EF4">
        <w:rPr>
          <w:bCs/>
        </w:rPr>
        <w:t>§ 6</w:t>
      </w:r>
      <w:r>
        <w:t xml:space="preserve"> otrzymuje brzmienie:</w:t>
      </w:r>
    </w:p>
    <w:p w:rsidR="00246E2F" w:rsidRPr="00DC643D" w:rsidRDefault="00246E2F" w:rsidP="00A73EF4">
      <w:pPr>
        <w:pStyle w:val="Standard"/>
        <w:jc w:val="both"/>
        <w:rPr>
          <w:rFonts w:ascii="Times New Roman" w:hAnsi="Times New Roman" w:cs="Times New Roman"/>
        </w:rPr>
      </w:pPr>
      <w:r w:rsidRPr="00DC643D">
        <w:rPr>
          <w:rFonts w:ascii="Times New Roman" w:hAnsi="Times New Roman" w:cs="Times New Roman"/>
        </w:rPr>
        <w:tab/>
      </w:r>
    </w:p>
    <w:p w:rsidR="00246E2F" w:rsidRDefault="00246E2F" w:rsidP="00A73EF4">
      <w:pPr>
        <w:pStyle w:val="Standard"/>
        <w:jc w:val="both"/>
        <w:rPr>
          <w:rFonts w:ascii="Times New Roman" w:hAnsi="Times New Roman" w:cs="Times New Roman"/>
        </w:rPr>
      </w:pPr>
      <w:r w:rsidRPr="00DC643D">
        <w:rPr>
          <w:rFonts w:ascii="Times New Roman" w:hAnsi="Times New Roman" w:cs="Times New Roman"/>
        </w:rPr>
        <w:tab/>
      </w:r>
      <w:r w:rsidRPr="00B878C1">
        <w:rPr>
          <w:rFonts w:ascii="Times New Roman" w:hAnsi="Times New Roman" w:cs="Times New Roman"/>
        </w:rPr>
        <w:t>„</w:t>
      </w:r>
      <w:r w:rsidRPr="00B878C1">
        <w:rPr>
          <w:rFonts w:ascii="Times New Roman" w:hAnsi="Times New Roman" w:cs="Times New Roman"/>
          <w:bCs/>
        </w:rPr>
        <w:t>§ 6.</w:t>
      </w:r>
      <w:r w:rsidRPr="00B878C1">
        <w:rPr>
          <w:rFonts w:ascii="Times New Roman" w:hAnsi="Times New Roman" w:cs="Times New Roman"/>
        </w:rPr>
        <w:t xml:space="preserve"> Uchwała wchodzi w życie z dniem 1 września 2017 roku i podlega ogłoszeniu poprzez umieszczenie</w:t>
      </w:r>
      <w:r w:rsidRPr="00DC643D">
        <w:rPr>
          <w:rFonts w:ascii="Times New Roman" w:hAnsi="Times New Roman" w:cs="Times New Roman"/>
        </w:rPr>
        <w:t xml:space="preserve"> na tablicy ogłoszeń oraz na stronie internetowej Urzędu Miasta Tomaszowa Mazowieckiego.</w:t>
      </w:r>
      <w:r>
        <w:rPr>
          <w:rFonts w:ascii="Times New Roman" w:hAnsi="Times New Roman" w:cs="Times New Roman"/>
        </w:rPr>
        <w:t>”</w:t>
      </w:r>
    </w:p>
    <w:p w:rsidR="00246E2F" w:rsidRDefault="00246E2F" w:rsidP="00A73EF4">
      <w:pPr>
        <w:pStyle w:val="Standard"/>
        <w:jc w:val="both"/>
        <w:rPr>
          <w:rFonts w:ascii="Times New Roman" w:hAnsi="Times New Roman" w:cs="Times New Roman"/>
        </w:rPr>
      </w:pPr>
    </w:p>
    <w:p w:rsidR="00246E2F" w:rsidRPr="00DC643D" w:rsidRDefault="00246E2F" w:rsidP="00A73EF4">
      <w:pPr>
        <w:pStyle w:val="Standard"/>
        <w:jc w:val="both"/>
        <w:rPr>
          <w:rFonts w:ascii="Times New Roman" w:hAnsi="Times New Roman" w:cs="Times New Roman"/>
        </w:rPr>
      </w:pPr>
    </w:p>
    <w:p w:rsidR="00246E2F" w:rsidRPr="00DC643D" w:rsidRDefault="00246E2F" w:rsidP="00A73EF4">
      <w:pPr>
        <w:pStyle w:val="Standard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 2</w:t>
      </w:r>
      <w:r w:rsidRPr="00DC643D">
        <w:rPr>
          <w:rFonts w:ascii="Times New Roman" w:hAnsi="Times New Roman" w:cs="Times New Roman"/>
          <w:b/>
          <w:bCs/>
        </w:rPr>
        <w:t>.</w:t>
      </w:r>
      <w:r w:rsidRPr="00DC643D">
        <w:rPr>
          <w:rFonts w:ascii="Times New Roman" w:hAnsi="Times New Roman" w:cs="Times New Roman"/>
        </w:rPr>
        <w:t xml:space="preserve"> Wykonanie uchwały powierza się Prezydentowi Miasta Tomaszowa Mazowieckiego.</w:t>
      </w:r>
    </w:p>
    <w:p w:rsidR="00246E2F" w:rsidRPr="00DC643D" w:rsidRDefault="00246E2F" w:rsidP="00A73EF4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</w:p>
    <w:p w:rsidR="00246E2F" w:rsidRPr="00DC643D" w:rsidRDefault="00246E2F" w:rsidP="00A73EF4">
      <w:pPr>
        <w:pStyle w:val="Standard"/>
        <w:jc w:val="both"/>
        <w:rPr>
          <w:rFonts w:ascii="Times New Roman" w:hAnsi="Times New Roman" w:cs="Times New Roman"/>
        </w:rPr>
      </w:pPr>
      <w:r w:rsidRPr="00DC643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§ 3</w:t>
      </w:r>
      <w:r w:rsidRPr="00DC643D">
        <w:rPr>
          <w:rFonts w:ascii="Times New Roman" w:hAnsi="Times New Roman" w:cs="Times New Roman"/>
          <w:b/>
          <w:bCs/>
        </w:rPr>
        <w:t>.</w:t>
      </w:r>
      <w:r w:rsidRPr="00DC643D">
        <w:rPr>
          <w:rFonts w:ascii="Times New Roman" w:hAnsi="Times New Roman" w:cs="Times New Roman"/>
        </w:rPr>
        <w:t xml:space="preserve"> Uchwała wchodzi w życie z </w:t>
      </w:r>
      <w:r>
        <w:rPr>
          <w:rFonts w:ascii="Times New Roman" w:hAnsi="Times New Roman" w:cs="Times New Roman"/>
        </w:rPr>
        <w:t>dniem podjęcia</w:t>
      </w:r>
      <w:r w:rsidRPr="00DC643D">
        <w:rPr>
          <w:rFonts w:ascii="Times New Roman" w:hAnsi="Times New Roman" w:cs="Times New Roman"/>
        </w:rPr>
        <w:t xml:space="preserve"> i podlega ogłoszeniu poprzez umieszczenie na tablicy ogłoszeń oraz na stronie internetowej Urzędu Miasta Tomaszowa Mazowieckiego.</w:t>
      </w:r>
    </w:p>
    <w:p w:rsidR="00246E2F" w:rsidRPr="00DC643D" w:rsidRDefault="00246E2F" w:rsidP="00A73EF4">
      <w:pPr>
        <w:jc w:val="both"/>
      </w:pPr>
    </w:p>
    <w:p w:rsidR="00246E2F" w:rsidRDefault="00246E2F" w:rsidP="00A73EF4">
      <w:pPr>
        <w:jc w:val="both"/>
      </w:pPr>
    </w:p>
    <w:p w:rsidR="00246E2F" w:rsidRDefault="00246E2F" w:rsidP="00A73EF4">
      <w:pPr>
        <w:jc w:val="both"/>
      </w:pPr>
    </w:p>
    <w:p w:rsidR="00246E2F" w:rsidRDefault="00246E2F" w:rsidP="00CA5A61">
      <w:pPr>
        <w:jc w:val="both"/>
      </w:pPr>
    </w:p>
    <w:p w:rsidR="00246E2F" w:rsidRDefault="00246E2F" w:rsidP="00CA5A61">
      <w:pPr>
        <w:jc w:val="both"/>
      </w:pPr>
    </w:p>
    <w:p w:rsidR="00246E2F" w:rsidRDefault="00246E2F" w:rsidP="00CA5A61">
      <w:pPr>
        <w:jc w:val="both"/>
      </w:pPr>
    </w:p>
    <w:p w:rsidR="00246E2F" w:rsidRPr="00977B97" w:rsidRDefault="00246E2F" w:rsidP="00CA5A61">
      <w:pPr>
        <w:jc w:val="both"/>
      </w:pPr>
      <w:r w:rsidRPr="008D37D3">
        <w:rPr>
          <w:sz w:val="28"/>
          <w:szCs w:val="28"/>
        </w:rPr>
        <w:t>……………………………….</w:t>
      </w:r>
    </w:p>
    <w:p w:rsidR="00246E2F" w:rsidRPr="00DC643D" w:rsidRDefault="00246E2F" w:rsidP="00CA5A61">
      <w:pPr>
        <w:rPr>
          <w:sz w:val="22"/>
        </w:rPr>
      </w:pPr>
      <w:r w:rsidRPr="00DC643D">
        <w:rPr>
          <w:sz w:val="22"/>
        </w:rPr>
        <w:t>Projekt sporządził</w:t>
      </w:r>
    </w:p>
    <w:p w:rsidR="00246E2F" w:rsidRPr="008D37D3" w:rsidRDefault="00246E2F" w:rsidP="00CA5A61">
      <w:pPr>
        <w:rPr>
          <w:sz w:val="28"/>
          <w:szCs w:val="28"/>
        </w:rPr>
      </w:pPr>
    </w:p>
    <w:p w:rsidR="00246E2F" w:rsidRDefault="00246E2F" w:rsidP="00CA5A61">
      <w:pPr>
        <w:rPr>
          <w:sz w:val="20"/>
          <w:szCs w:val="20"/>
        </w:rPr>
      </w:pPr>
    </w:p>
    <w:p w:rsidR="00246E2F" w:rsidRDefault="00246E2F" w:rsidP="00CA5A61">
      <w:pPr>
        <w:rPr>
          <w:sz w:val="20"/>
          <w:szCs w:val="20"/>
        </w:rPr>
      </w:pPr>
    </w:p>
    <w:p w:rsidR="00246E2F" w:rsidRPr="008D37D3" w:rsidRDefault="00246E2F" w:rsidP="00CA5A61">
      <w:pPr>
        <w:rPr>
          <w:sz w:val="20"/>
          <w:szCs w:val="20"/>
        </w:rPr>
      </w:pPr>
    </w:p>
    <w:p w:rsidR="00246E2F" w:rsidRPr="008D37D3" w:rsidRDefault="00246E2F" w:rsidP="00CA5A61">
      <w:pPr>
        <w:rPr>
          <w:sz w:val="20"/>
          <w:szCs w:val="20"/>
        </w:rPr>
      </w:pPr>
      <w:r w:rsidRPr="008D37D3">
        <w:rPr>
          <w:sz w:val="20"/>
          <w:szCs w:val="20"/>
        </w:rPr>
        <w:t>……………………………………………..</w:t>
      </w:r>
    </w:p>
    <w:p w:rsidR="00246E2F" w:rsidRPr="008D37D3" w:rsidRDefault="00246E2F" w:rsidP="00CA5A61">
      <w:pPr>
        <w:rPr>
          <w:sz w:val="22"/>
          <w:szCs w:val="22"/>
        </w:rPr>
      </w:pPr>
      <w:r w:rsidRPr="008D37D3">
        <w:rPr>
          <w:sz w:val="22"/>
          <w:szCs w:val="22"/>
        </w:rPr>
        <w:t>Projekt zaopiniował pod względem prawnym</w:t>
      </w:r>
    </w:p>
    <w:p w:rsidR="00246E2F" w:rsidRDefault="00246E2F"/>
    <w:p w:rsidR="00246E2F" w:rsidRDefault="00246E2F"/>
    <w:p w:rsidR="00246E2F" w:rsidRDefault="00246E2F"/>
    <w:p w:rsidR="00246E2F" w:rsidRDefault="00246E2F"/>
    <w:p w:rsidR="00246E2F" w:rsidRDefault="00246E2F"/>
    <w:p w:rsidR="00246E2F" w:rsidRDefault="00246E2F"/>
    <w:p w:rsidR="00246E2F" w:rsidRDefault="00246E2F" w:rsidP="00087087">
      <w:pPr>
        <w:jc w:val="center"/>
        <w:rPr>
          <w:b/>
        </w:rPr>
      </w:pPr>
      <w:r w:rsidRPr="008A54E9">
        <w:rPr>
          <w:b/>
        </w:rPr>
        <w:t>UZASADNIENIE</w:t>
      </w:r>
    </w:p>
    <w:p w:rsidR="00246E2F" w:rsidRPr="008A54E9" w:rsidRDefault="00246E2F" w:rsidP="00087087">
      <w:pPr>
        <w:jc w:val="center"/>
        <w:rPr>
          <w:b/>
        </w:rPr>
      </w:pPr>
    </w:p>
    <w:p w:rsidR="00246E2F" w:rsidRPr="008A54E9" w:rsidRDefault="00246E2F" w:rsidP="00087087">
      <w:pPr>
        <w:jc w:val="center"/>
        <w:rPr>
          <w:b/>
        </w:rPr>
      </w:pPr>
      <w:r w:rsidRPr="008A54E9">
        <w:rPr>
          <w:b/>
        </w:rPr>
        <w:t xml:space="preserve">do projektu uchwały Rady Miejskiej Tomaszowa Mazowieckiego o zmianie uchwały </w:t>
      </w:r>
      <w:r>
        <w:rPr>
          <w:b/>
        </w:rPr>
        <w:br/>
      </w:r>
      <w:r w:rsidRPr="008A54E9">
        <w:rPr>
          <w:b/>
        </w:rPr>
        <w:t>Nr XXIX/282/2016  Rady Miejskiej Tomaszowa Mazowieckiego z dnia 31 maja 2016 roku w sprawie przyjęcia Programu „Tomaszowska Karta Mieszkańca”</w:t>
      </w:r>
    </w:p>
    <w:p w:rsidR="00246E2F" w:rsidRPr="008A54E9" w:rsidRDefault="00246E2F" w:rsidP="00087087">
      <w:pPr>
        <w:jc w:val="both"/>
      </w:pPr>
    </w:p>
    <w:p w:rsidR="00246E2F" w:rsidRPr="008A54E9" w:rsidRDefault="00246E2F" w:rsidP="00087087">
      <w:pPr>
        <w:spacing w:line="360" w:lineRule="auto"/>
        <w:ind w:firstLine="708"/>
        <w:jc w:val="both"/>
      </w:pPr>
      <w:r w:rsidRPr="008A54E9">
        <w:t xml:space="preserve">W związku z </w:t>
      </w:r>
      <w:r>
        <w:t xml:space="preserve">potrzebą dostosowania terminu wprowadzenia  Tomaszowskiej Karty Mieszkańca do czasu realizacji i </w:t>
      </w:r>
      <w:r w:rsidRPr="008A54E9">
        <w:t>zakończenia projektów inwestycyjnych, w tym dofinansowanych ze środków Unii Europejskiej</w:t>
      </w:r>
      <w:r>
        <w:t xml:space="preserve"> i wdrożenie bezpłatnej komunikacji miejskiej</w:t>
      </w:r>
      <w:r w:rsidRPr="008A54E9">
        <w:t>,  podjęto decyz</w:t>
      </w:r>
      <w:r>
        <w:t xml:space="preserve">ję </w:t>
      </w:r>
      <w:r w:rsidRPr="008A54E9">
        <w:t xml:space="preserve">o wnioskowanie do Rady Miejskiej Tomaszowa Mazowieckiego </w:t>
      </w:r>
      <w:r>
        <w:br/>
      </w:r>
      <w:r w:rsidRPr="008A54E9">
        <w:t xml:space="preserve">o zmianie terminu uruchomienia programu „Tomaszowska Karta Mieszkańca” . </w:t>
      </w:r>
    </w:p>
    <w:p w:rsidR="00246E2F" w:rsidRPr="008A54E9" w:rsidRDefault="00246E2F" w:rsidP="00087087">
      <w:pPr>
        <w:spacing w:line="360" w:lineRule="auto"/>
        <w:ind w:firstLine="708"/>
        <w:jc w:val="both"/>
      </w:pPr>
      <w:r w:rsidRPr="008A54E9">
        <w:t xml:space="preserve">Uruchomienie programu, a zarazem wprowadzenie karty mieszkańca wiąże się ściśle </w:t>
      </w:r>
      <w:r w:rsidRPr="008A54E9">
        <w:br/>
        <w:t>z planowanym wprowadzeniem bezpłatnej komunikacji miejskiej dla mieszkańców płacących podatki w Tomaszowie Mazowieckim oraz planowanym rozwinięciem infrastruktury sportowo - rekreacyjnej, w tym otwarciem  dla mieszkańców hali toru łyżwiarskiego, gdzie mieszkańcy będą mogli na podstawie karty skorzystać  z wielu ulg.</w:t>
      </w:r>
    </w:p>
    <w:p w:rsidR="00246E2F" w:rsidRPr="008A54E9" w:rsidRDefault="00246E2F" w:rsidP="00087087">
      <w:pPr>
        <w:spacing w:line="360" w:lineRule="auto"/>
        <w:ind w:firstLine="708"/>
        <w:jc w:val="both"/>
      </w:pPr>
      <w:r w:rsidRPr="008A54E9">
        <w:t xml:space="preserve">Obecnie w przygotowaniu jest projekt karty i strona internetowa za pomocą której będzie można złożyć elektronicznie wniosek. Celem sprawnej i efektywnej dystrybucji kart wydawanie ich rozpocznie się w  drugim kwartale 2017 roku. </w:t>
      </w:r>
    </w:p>
    <w:p w:rsidR="00246E2F" w:rsidRPr="008A54E9" w:rsidRDefault="00246E2F" w:rsidP="00087087">
      <w:pPr>
        <w:spacing w:line="360" w:lineRule="auto"/>
        <w:ind w:firstLine="708"/>
        <w:jc w:val="both"/>
      </w:pPr>
      <w:r w:rsidRPr="008A54E9">
        <w:t>Rada</w:t>
      </w:r>
      <w:r>
        <w:t xml:space="preserve"> Mi</w:t>
      </w:r>
      <w:r w:rsidRPr="008A54E9">
        <w:t>ejska Tomaszowa Mazowieckiego podejmując uchwałę w pr</w:t>
      </w:r>
      <w:r>
        <w:t xml:space="preserve">oponowanym brzmieniu umożliwi </w:t>
      </w:r>
      <w:r w:rsidRPr="008A54E9">
        <w:t xml:space="preserve"> skoordynowanie działań przygotowawczych wraz z pełną ofertą ulg, </w:t>
      </w:r>
      <w:r>
        <w:br/>
      </w:r>
      <w:r w:rsidRPr="008A54E9">
        <w:t>o których mowa w uzasadnieniu.</w:t>
      </w:r>
    </w:p>
    <w:p w:rsidR="00246E2F" w:rsidRPr="008A54E9" w:rsidRDefault="00246E2F" w:rsidP="00087087">
      <w:pPr>
        <w:spacing w:line="360" w:lineRule="auto"/>
        <w:jc w:val="both"/>
      </w:pPr>
    </w:p>
    <w:p w:rsidR="00246E2F" w:rsidRPr="008A54E9" w:rsidRDefault="00246E2F" w:rsidP="00087087">
      <w:pPr>
        <w:jc w:val="both"/>
      </w:pPr>
    </w:p>
    <w:p w:rsidR="00246E2F" w:rsidRPr="008A54E9" w:rsidRDefault="00246E2F" w:rsidP="00087087">
      <w:pPr>
        <w:jc w:val="both"/>
      </w:pPr>
    </w:p>
    <w:p w:rsidR="00246E2F" w:rsidRPr="008A54E9" w:rsidRDefault="00246E2F" w:rsidP="00087087">
      <w:pPr>
        <w:jc w:val="both"/>
      </w:pPr>
    </w:p>
    <w:p w:rsidR="00246E2F" w:rsidRDefault="00246E2F"/>
    <w:p w:rsidR="00246E2F" w:rsidRDefault="00246E2F"/>
    <w:p w:rsidR="00246E2F" w:rsidRDefault="00246E2F"/>
    <w:p w:rsidR="00246E2F" w:rsidRDefault="00246E2F"/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p w:rsidR="00246E2F" w:rsidRDefault="00246E2F" w:rsidP="007C78E4">
      <w:pPr>
        <w:jc w:val="center"/>
        <w:rPr>
          <w:spacing w:val="34"/>
        </w:rPr>
      </w:pPr>
    </w:p>
    <w:sectPr w:rsidR="00246E2F" w:rsidSect="00B570A3">
      <w:pgSz w:w="11906" w:h="16838"/>
      <w:pgMar w:top="1276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Free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EC2B03"/>
    <w:multiLevelType w:val="hybridMultilevel"/>
    <w:tmpl w:val="760E9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103684"/>
    <w:multiLevelType w:val="hybridMultilevel"/>
    <w:tmpl w:val="A74A691E"/>
    <w:lvl w:ilvl="0" w:tplc="98A68108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9974612"/>
    <w:multiLevelType w:val="hybridMultilevel"/>
    <w:tmpl w:val="AD7871E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A61"/>
    <w:rsid w:val="000001A9"/>
    <w:rsid w:val="00000CB9"/>
    <w:rsid w:val="00001A43"/>
    <w:rsid w:val="00001BA5"/>
    <w:rsid w:val="00001C43"/>
    <w:rsid w:val="00001CD5"/>
    <w:rsid w:val="00002127"/>
    <w:rsid w:val="00002F7B"/>
    <w:rsid w:val="000034EC"/>
    <w:rsid w:val="0000381F"/>
    <w:rsid w:val="0000388E"/>
    <w:rsid w:val="000038B5"/>
    <w:rsid w:val="00003B1F"/>
    <w:rsid w:val="00004310"/>
    <w:rsid w:val="0000489B"/>
    <w:rsid w:val="000048B6"/>
    <w:rsid w:val="000049B5"/>
    <w:rsid w:val="00004A69"/>
    <w:rsid w:val="00004B51"/>
    <w:rsid w:val="00006DFA"/>
    <w:rsid w:val="00007426"/>
    <w:rsid w:val="000075EB"/>
    <w:rsid w:val="00010DD7"/>
    <w:rsid w:val="000110E7"/>
    <w:rsid w:val="00011618"/>
    <w:rsid w:val="00011688"/>
    <w:rsid w:val="000119AF"/>
    <w:rsid w:val="00011AE2"/>
    <w:rsid w:val="00012D19"/>
    <w:rsid w:val="0001300E"/>
    <w:rsid w:val="0001303F"/>
    <w:rsid w:val="00014072"/>
    <w:rsid w:val="00014E25"/>
    <w:rsid w:val="00015B1A"/>
    <w:rsid w:val="00016139"/>
    <w:rsid w:val="000163F1"/>
    <w:rsid w:val="00016527"/>
    <w:rsid w:val="00016993"/>
    <w:rsid w:val="00016BE0"/>
    <w:rsid w:val="00016E25"/>
    <w:rsid w:val="0001718B"/>
    <w:rsid w:val="0001767B"/>
    <w:rsid w:val="00017B04"/>
    <w:rsid w:val="00017BF0"/>
    <w:rsid w:val="00017DBA"/>
    <w:rsid w:val="000205CA"/>
    <w:rsid w:val="0002104A"/>
    <w:rsid w:val="000214E2"/>
    <w:rsid w:val="000221A7"/>
    <w:rsid w:val="00022B0B"/>
    <w:rsid w:val="000234D9"/>
    <w:rsid w:val="000242BB"/>
    <w:rsid w:val="000243D8"/>
    <w:rsid w:val="00024799"/>
    <w:rsid w:val="00024DE0"/>
    <w:rsid w:val="000254A2"/>
    <w:rsid w:val="00025E0D"/>
    <w:rsid w:val="00026232"/>
    <w:rsid w:val="000264AE"/>
    <w:rsid w:val="00026FC5"/>
    <w:rsid w:val="00027B27"/>
    <w:rsid w:val="00031353"/>
    <w:rsid w:val="0003139A"/>
    <w:rsid w:val="000314A1"/>
    <w:rsid w:val="00031A5A"/>
    <w:rsid w:val="0003247C"/>
    <w:rsid w:val="00032850"/>
    <w:rsid w:val="00033329"/>
    <w:rsid w:val="00033409"/>
    <w:rsid w:val="00033FF5"/>
    <w:rsid w:val="00034471"/>
    <w:rsid w:val="00034591"/>
    <w:rsid w:val="00034E7E"/>
    <w:rsid w:val="0003548D"/>
    <w:rsid w:val="00035BE1"/>
    <w:rsid w:val="000364A6"/>
    <w:rsid w:val="000370A4"/>
    <w:rsid w:val="00037404"/>
    <w:rsid w:val="00040161"/>
    <w:rsid w:val="00040A6D"/>
    <w:rsid w:val="00040BDE"/>
    <w:rsid w:val="00041CED"/>
    <w:rsid w:val="00041EDD"/>
    <w:rsid w:val="00041F94"/>
    <w:rsid w:val="00042708"/>
    <w:rsid w:val="0004330C"/>
    <w:rsid w:val="000445D2"/>
    <w:rsid w:val="000459D4"/>
    <w:rsid w:val="00045C8F"/>
    <w:rsid w:val="00046733"/>
    <w:rsid w:val="00050123"/>
    <w:rsid w:val="00050376"/>
    <w:rsid w:val="00050B73"/>
    <w:rsid w:val="00051573"/>
    <w:rsid w:val="00051D58"/>
    <w:rsid w:val="00051DBE"/>
    <w:rsid w:val="00051FAD"/>
    <w:rsid w:val="0005205F"/>
    <w:rsid w:val="000522FC"/>
    <w:rsid w:val="000523F8"/>
    <w:rsid w:val="00052656"/>
    <w:rsid w:val="00052804"/>
    <w:rsid w:val="00052EE4"/>
    <w:rsid w:val="00053B43"/>
    <w:rsid w:val="0005475C"/>
    <w:rsid w:val="00054785"/>
    <w:rsid w:val="000551FB"/>
    <w:rsid w:val="0005522C"/>
    <w:rsid w:val="0005596B"/>
    <w:rsid w:val="00055BCA"/>
    <w:rsid w:val="00055D58"/>
    <w:rsid w:val="000560F2"/>
    <w:rsid w:val="00056159"/>
    <w:rsid w:val="00056D28"/>
    <w:rsid w:val="000572E4"/>
    <w:rsid w:val="00057DA7"/>
    <w:rsid w:val="00057FE6"/>
    <w:rsid w:val="00060387"/>
    <w:rsid w:val="00060D7D"/>
    <w:rsid w:val="00060DB9"/>
    <w:rsid w:val="00060E5E"/>
    <w:rsid w:val="0006160B"/>
    <w:rsid w:val="00063380"/>
    <w:rsid w:val="0006483A"/>
    <w:rsid w:val="000648E8"/>
    <w:rsid w:val="000652CD"/>
    <w:rsid w:val="0006560C"/>
    <w:rsid w:val="00065B91"/>
    <w:rsid w:val="0006613B"/>
    <w:rsid w:val="000665F3"/>
    <w:rsid w:val="000666E8"/>
    <w:rsid w:val="00066866"/>
    <w:rsid w:val="00066D65"/>
    <w:rsid w:val="00066DCB"/>
    <w:rsid w:val="00067E5D"/>
    <w:rsid w:val="000700B6"/>
    <w:rsid w:val="00070284"/>
    <w:rsid w:val="000706AC"/>
    <w:rsid w:val="000709A6"/>
    <w:rsid w:val="00070B04"/>
    <w:rsid w:val="00071F56"/>
    <w:rsid w:val="00072208"/>
    <w:rsid w:val="00072567"/>
    <w:rsid w:val="00072579"/>
    <w:rsid w:val="0007279F"/>
    <w:rsid w:val="00072912"/>
    <w:rsid w:val="00072A61"/>
    <w:rsid w:val="00072C7E"/>
    <w:rsid w:val="00073204"/>
    <w:rsid w:val="00073900"/>
    <w:rsid w:val="00074C60"/>
    <w:rsid w:val="00074D11"/>
    <w:rsid w:val="000755AF"/>
    <w:rsid w:val="000762B9"/>
    <w:rsid w:val="00076603"/>
    <w:rsid w:val="0007682A"/>
    <w:rsid w:val="00076AA4"/>
    <w:rsid w:val="0007772F"/>
    <w:rsid w:val="00080162"/>
    <w:rsid w:val="00080415"/>
    <w:rsid w:val="00080CCE"/>
    <w:rsid w:val="00081973"/>
    <w:rsid w:val="000819D1"/>
    <w:rsid w:val="00082175"/>
    <w:rsid w:val="00082411"/>
    <w:rsid w:val="0008242D"/>
    <w:rsid w:val="00082738"/>
    <w:rsid w:val="0008399A"/>
    <w:rsid w:val="00083DF8"/>
    <w:rsid w:val="00084457"/>
    <w:rsid w:val="0008446E"/>
    <w:rsid w:val="00084840"/>
    <w:rsid w:val="000856FD"/>
    <w:rsid w:val="00085AF9"/>
    <w:rsid w:val="00086D1A"/>
    <w:rsid w:val="00087087"/>
    <w:rsid w:val="00087224"/>
    <w:rsid w:val="000873C4"/>
    <w:rsid w:val="0008799B"/>
    <w:rsid w:val="00091197"/>
    <w:rsid w:val="00091975"/>
    <w:rsid w:val="00092290"/>
    <w:rsid w:val="0009277E"/>
    <w:rsid w:val="00093131"/>
    <w:rsid w:val="0009329B"/>
    <w:rsid w:val="000936E0"/>
    <w:rsid w:val="00093CC6"/>
    <w:rsid w:val="00093F53"/>
    <w:rsid w:val="0009416D"/>
    <w:rsid w:val="000950DB"/>
    <w:rsid w:val="000953FF"/>
    <w:rsid w:val="000955B4"/>
    <w:rsid w:val="00095605"/>
    <w:rsid w:val="000958CA"/>
    <w:rsid w:val="00096305"/>
    <w:rsid w:val="00096CD0"/>
    <w:rsid w:val="00096FB8"/>
    <w:rsid w:val="0009742D"/>
    <w:rsid w:val="000A0F0B"/>
    <w:rsid w:val="000A10D2"/>
    <w:rsid w:val="000A134E"/>
    <w:rsid w:val="000A17D2"/>
    <w:rsid w:val="000A1EBD"/>
    <w:rsid w:val="000A1F88"/>
    <w:rsid w:val="000A2809"/>
    <w:rsid w:val="000A2814"/>
    <w:rsid w:val="000A2B61"/>
    <w:rsid w:val="000A3BEA"/>
    <w:rsid w:val="000A3C87"/>
    <w:rsid w:val="000A3DD0"/>
    <w:rsid w:val="000A42EC"/>
    <w:rsid w:val="000A443E"/>
    <w:rsid w:val="000A6619"/>
    <w:rsid w:val="000A6A17"/>
    <w:rsid w:val="000A6CBE"/>
    <w:rsid w:val="000A6F67"/>
    <w:rsid w:val="000A7533"/>
    <w:rsid w:val="000A79DD"/>
    <w:rsid w:val="000A7A0E"/>
    <w:rsid w:val="000B0917"/>
    <w:rsid w:val="000B0B3F"/>
    <w:rsid w:val="000B0D6D"/>
    <w:rsid w:val="000B1148"/>
    <w:rsid w:val="000B118F"/>
    <w:rsid w:val="000B12BE"/>
    <w:rsid w:val="000B144A"/>
    <w:rsid w:val="000B1A72"/>
    <w:rsid w:val="000B2F05"/>
    <w:rsid w:val="000B3538"/>
    <w:rsid w:val="000B383F"/>
    <w:rsid w:val="000B3890"/>
    <w:rsid w:val="000B3932"/>
    <w:rsid w:val="000B430E"/>
    <w:rsid w:val="000B4D41"/>
    <w:rsid w:val="000B5206"/>
    <w:rsid w:val="000B578D"/>
    <w:rsid w:val="000B5D1D"/>
    <w:rsid w:val="000B5D86"/>
    <w:rsid w:val="000B5E3E"/>
    <w:rsid w:val="000B6866"/>
    <w:rsid w:val="000B6C2E"/>
    <w:rsid w:val="000B7427"/>
    <w:rsid w:val="000B767B"/>
    <w:rsid w:val="000C0363"/>
    <w:rsid w:val="000C05C1"/>
    <w:rsid w:val="000C0651"/>
    <w:rsid w:val="000C0673"/>
    <w:rsid w:val="000C0937"/>
    <w:rsid w:val="000C3572"/>
    <w:rsid w:val="000C3E0C"/>
    <w:rsid w:val="000C4329"/>
    <w:rsid w:val="000C45EF"/>
    <w:rsid w:val="000C48DE"/>
    <w:rsid w:val="000C494D"/>
    <w:rsid w:val="000C52E0"/>
    <w:rsid w:val="000C54A2"/>
    <w:rsid w:val="000C587F"/>
    <w:rsid w:val="000C59FC"/>
    <w:rsid w:val="000C5B43"/>
    <w:rsid w:val="000C6011"/>
    <w:rsid w:val="000C634C"/>
    <w:rsid w:val="000C6EE6"/>
    <w:rsid w:val="000C7705"/>
    <w:rsid w:val="000D1205"/>
    <w:rsid w:val="000D184B"/>
    <w:rsid w:val="000D1AB6"/>
    <w:rsid w:val="000D1B08"/>
    <w:rsid w:val="000D1FFB"/>
    <w:rsid w:val="000D2168"/>
    <w:rsid w:val="000D2C4F"/>
    <w:rsid w:val="000D3812"/>
    <w:rsid w:val="000D39B3"/>
    <w:rsid w:val="000D3E9C"/>
    <w:rsid w:val="000D52F8"/>
    <w:rsid w:val="000D5529"/>
    <w:rsid w:val="000D5712"/>
    <w:rsid w:val="000D60EE"/>
    <w:rsid w:val="000D6307"/>
    <w:rsid w:val="000D646B"/>
    <w:rsid w:val="000D668E"/>
    <w:rsid w:val="000D6ED5"/>
    <w:rsid w:val="000D7FA9"/>
    <w:rsid w:val="000D7FEC"/>
    <w:rsid w:val="000E0404"/>
    <w:rsid w:val="000E0AA4"/>
    <w:rsid w:val="000E0C0F"/>
    <w:rsid w:val="000E0D4E"/>
    <w:rsid w:val="000E1219"/>
    <w:rsid w:val="000E1C7F"/>
    <w:rsid w:val="000E1FB4"/>
    <w:rsid w:val="000E2073"/>
    <w:rsid w:val="000E21F1"/>
    <w:rsid w:val="000E2295"/>
    <w:rsid w:val="000E276B"/>
    <w:rsid w:val="000E3BA5"/>
    <w:rsid w:val="000E3C2C"/>
    <w:rsid w:val="000E4029"/>
    <w:rsid w:val="000E4CDD"/>
    <w:rsid w:val="000E5251"/>
    <w:rsid w:val="000E6A4A"/>
    <w:rsid w:val="000E710B"/>
    <w:rsid w:val="000E731E"/>
    <w:rsid w:val="000E7911"/>
    <w:rsid w:val="000E7B7F"/>
    <w:rsid w:val="000E7E91"/>
    <w:rsid w:val="000F0B39"/>
    <w:rsid w:val="000F0F76"/>
    <w:rsid w:val="000F2264"/>
    <w:rsid w:val="000F2534"/>
    <w:rsid w:val="000F30ED"/>
    <w:rsid w:val="000F476E"/>
    <w:rsid w:val="000F4B93"/>
    <w:rsid w:val="000F5005"/>
    <w:rsid w:val="000F50A8"/>
    <w:rsid w:val="000F5A24"/>
    <w:rsid w:val="000F5F2E"/>
    <w:rsid w:val="000F634C"/>
    <w:rsid w:val="000F7995"/>
    <w:rsid w:val="000F7E9D"/>
    <w:rsid w:val="00100538"/>
    <w:rsid w:val="001006E6"/>
    <w:rsid w:val="00100D1B"/>
    <w:rsid w:val="0010144E"/>
    <w:rsid w:val="0010177D"/>
    <w:rsid w:val="00101B5D"/>
    <w:rsid w:val="00101D61"/>
    <w:rsid w:val="00101DCB"/>
    <w:rsid w:val="001020F9"/>
    <w:rsid w:val="00102157"/>
    <w:rsid w:val="00102453"/>
    <w:rsid w:val="00102540"/>
    <w:rsid w:val="0010263D"/>
    <w:rsid w:val="001028A2"/>
    <w:rsid w:val="00102914"/>
    <w:rsid w:val="00103247"/>
    <w:rsid w:val="0010448F"/>
    <w:rsid w:val="001046D0"/>
    <w:rsid w:val="00104E32"/>
    <w:rsid w:val="0010508E"/>
    <w:rsid w:val="00105583"/>
    <w:rsid w:val="001055F6"/>
    <w:rsid w:val="00106350"/>
    <w:rsid w:val="001063B6"/>
    <w:rsid w:val="00106655"/>
    <w:rsid w:val="001069D1"/>
    <w:rsid w:val="00107184"/>
    <w:rsid w:val="001075B5"/>
    <w:rsid w:val="00107603"/>
    <w:rsid w:val="001101EB"/>
    <w:rsid w:val="0011031E"/>
    <w:rsid w:val="001103E1"/>
    <w:rsid w:val="00111081"/>
    <w:rsid w:val="00111473"/>
    <w:rsid w:val="00111A89"/>
    <w:rsid w:val="00112203"/>
    <w:rsid w:val="00112422"/>
    <w:rsid w:val="00112A4E"/>
    <w:rsid w:val="00113317"/>
    <w:rsid w:val="0011339A"/>
    <w:rsid w:val="00113516"/>
    <w:rsid w:val="0011368D"/>
    <w:rsid w:val="0011441F"/>
    <w:rsid w:val="00114E79"/>
    <w:rsid w:val="001158ED"/>
    <w:rsid w:val="001159BE"/>
    <w:rsid w:val="00116E95"/>
    <w:rsid w:val="001176F6"/>
    <w:rsid w:val="00121900"/>
    <w:rsid w:val="0012199B"/>
    <w:rsid w:val="0012227A"/>
    <w:rsid w:val="001228EC"/>
    <w:rsid w:val="00122B98"/>
    <w:rsid w:val="00122EF6"/>
    <w:rsid w:val="00123748"/>
    <w:rsid w:val="001241FE"/>
    <w:rsid w:val="00124275"/>
    <w:rsid w:val="0012437B"/>
    <w:rsid w:val="00124B06"/>
    <w:rsid w:val="0012523C"/>
    <w:rsid w:val="0012537B"/>
    <w:rsid w:val="0012564E"/>
    <w:rsid w:val="001259A0"/>
    <w:rsid w:val="00125F22"/>
    <w:rsid w:val="001263DA"/>
    <w:rsid w:val="001264AC"/>
    <w:rsid w:val="00126B07"/>
    <w:rsid w:val="001272DE"/>
    <w:rsid w:val="0012737D"/>
    <w:rsid w:val="0012769E"/>
    <w:rsid w:val="00127E0C"/>
    <w:rsid w:val="001300EA"/>
    <w:rsid w:val="00130ED6"/>
    <w:rsid w:val="001316CC"/>
    <w:rsid w:val="00132499"/>
    <w:rsid w:val="0013289E"/>
    <w:rsid w:val="00132C5F"/>
    <w:rsid w:val="001333CC"/>
    <w:rsid w:val="001337D0"/>
    <w:rsid w:val="001338A7"/>
    <w:rsid w:val="00133ADF"/>
    <w:rsid w:val="00134152"/>
    <w:rsid w:val="001345ED"/>
    <w:rsid w:val="0013467A"/>
    <w:rsid w:val="0013529A"/>
    <w:rsid w:val="001356A4"/>
    <w:rsid w:val="001359A2"/>
    <w:rsid w:val="00136378"/>
    <w:rsid w:val="00136A0E"/>
    <w:rsid w:val="00137443"/>
    <w:rsid w:val="00137486"/>
    <w:rsid w:val="00140DA9"/>
    <w:rsid w:val="00141B3F"/>
    <w:rsid w:val="00142384"/>
    <w:rsid w:val="001423DB"/>
    <w:rsid w:val="00142769"/>
    <w:rsid w:val="00142A8E"/>
    <w:rsid w:val="00142E6A"/>
    <w:rsid w:val="00143D9C"/>
    <w:rsid w:val="00143DE2"/>
    <w:rsid w:val="00144F54"/>
    <w:rsid w:val="0014525C"/>
    <w:rsid w:val="0014550F"/>
    <w:rsid w:val="00145832"/>
    <w:rsid w:val="00145EE5"/>
    <w:rsid w:val="00146954"/>
    <w:rsid w:val="00146AC9"/>
    <w:rsid w:val="00146E6E"/>
    <w:rsid w:val="0015025D"/>
    <w:rsid w:val="001506E3"/>
    <w:rsid w:val="00151CE6"/>
    <w:rsid w:val="00152E50"/>
    <w:rsid w:val="00152EC6"/>
    <w:rsid w:val="001530F2"/>
    <w:rsid w:val="001532BC"/>
    <w:rsid w:val="001532E7"/>
    <w:rsid w:val="001534C5"/>
    <w:rsid w:val="00153710"/>
    <w:rsid w:val="00153AF6"/>
    <w:rsid w:val="00153C4D"/>
    <w:rsid w:val="00153FA9"/>
    <w:rsid w:val="00154142"/>
    <w:rsid w:val="001543A0"/>
    <w:rsid w:val="001547C7"/>
    <w:rsid w:val="00154911"/>
    <w:rsid w:val="00154B31"/>
    <w:rsid w:val="00155F5A"/>
    <w:rsid w:val="00156480"/>
    <w:rsid w:val="001564B1"/>
    <w:rsid w:val="00156525"/>
    <w:rsid w:val="00156945"/>
    <w:rsid w:val="00156A94"/>
    <w:rsid w:val="00157958"/>
    <w:rsid w:val="00157C95"/>
    <w:rsid w:val="00160CA3"/>
    <w:rsid w:val="00160EB5"/>
    <w:rsid w:val="00160F95"/>
    <w:rsid w:val="00161F47"/>
    <w:rsid w:val="0016263E"/>
    <w:rsid w:val="0016269F"/>
    <w:rsid w:val="00162AAB"/>
    <w:rsid w:val="00162C00"/>
    <w:rsid w:val="00162C13"/>
    <w:rsid w:val="00162EB6"/>
    <w:rsid w:val="00163032"/>
    <w:rsid w:val="00163751"/>
    <w:rsid w:val="0016438C"/>
    <w:rsid w:val="0016454A"/>
    <w:rsid w:val="00164BEC"/>
    <w:rsid w:val="0016500A"/>
    <w:rsid w:val="00165164"/>
    <w:rsid w:val="00165B6F"/>
    <w:rsid w:val="00165CC9"/>
    <w:rsid w:val="00165E0D"/>
    <w:rsid w:val="0016601A"/>
    <w:rsid w:val="00166BA2"/>
    <w:rsid w:val="00166DE2"/>
    <w:rsid w:val="0016702E"/>
    <w:rsid w:val="0016761D"/>
    <w:rsid w:val="00167AFF"/>
    <w:rsid w:val="00171009"/>
    <w:rsid w:val="0017153E"/>
    <w:rsid w:val="00171870"/>
    <w:rsid w:val="001719CC"/>
    <w:rsid w:val="00171C5F"/>
    <w:rsid w:val="00171DBE"/>
    <w:rsid w:val="00171EA9"/>
    <w:rsid w:val="00172494"/>
    <w:rsid w:val="00172B37"/>
    <w:rsid w:val="00172E7B"/>
    <w:rsid w:val="0017327B"/>
    <w:rsid w:val="0017421D"/>
    <w:rsid w:val="00174D13"/>
    <w:rsid w:val="00174D49"/>
    <w:rsid w:val="00174E7E"/>
    <w:rsid w:val="00174EEA"/>
    <w:rsid w:val="00174F15"/>
    <w:rsid w:val="00174F22"/>
    <w:rsid w:val="00176201"/>
    <w:rsid w:val="001765E0"/>
    <w:rsid w:val="00177397"/>
    <w:rsid w:val="001775EA"/>
    <w:rsid w:val="0017798B"/>
    <w:rsid w:val="001804E3"/>
    <w:rsid w:val="00180B2B"/>
    <w:rsid w:val="00180CC7"/>
    <w:rsid w:val="00181259"/>
    <w:rsid w:val="0018151C"/>
    <w:rsid w:val="00181B05"/>
    <w:rsid w:val="00181D02"/>
    <w:rsid w:val="001828E7"/>
    <w:rsid w:val="001835F2"/>
    <w:rsid w:val="00183806"/>
    <w:rsid w:val="0018458F"/>
    <w:rsid w:val="00184891"/>
    <w:rsid w:val="00184DD0"/>
    <w:rsid w:val="00185700"/>
    <w:rsid w:val="00187A24"/>
    <w:rsid w:val="00190E13"/>
    <w:rsid w:val="00190E1D"/>
    <w:rsid w:val="0019170F"/>
    <w:rsid w:val="00191AF4"/>
    <w:rsid w:val="00191DF5"/>
    <w:rsid w:val="001923E5"/>
    <w:rsid w:val="0019287E"/>
    <w:rsid w:val="00193021"/>
    <w:rsid w:val="001938EF"/>
    <w:rsid w:val="00193B65"/>
    <w:rsid w:val="00193DA7"/>
    <w:rsid w:val="00193E58"/>
    <w:rsid w:val="00193F1A"/>
    <w:rsid w:val="0019449E"/>
    <w:rsid w:val="00194770"/>
    <w:rsid w:val="00194B99"/>
    <w:rsid w:val="00195168"/>
    <w:rsid w:val="00195ED7"/>
    <w:rsid w:val="00196010"/>
    <w:rsid w:val="0019615C"/>
    <w:rsid w:val="001965AA"/>
    <w:rsid w:val="0019779D"/>
    <w:rsid w:val="00197FE7"/>
    <w:rsid w:val="001A066E"/>
    <w:rsid w:val="001A0748"/>
    <w:rsid w:val="001A0AC9"/>
    <w:rsid w:val="001A0E9A"/>
    <w:rsid w:val="001A17B6"/>
    <w:rsid w:val="001A2FA4"/>
    <w:rsid w:val="001A322F"/>
    <w:rsid w:val="001A45C0"/>
    <w:rsid w:val="001A58F4"/>
    <w:rsid w:val="001A5B1D"/>
    <w:rsid w:val="001A5DF2"/>
    <w:rsid w:val="001A6384"/>
    <w:rsid w:val="001A66C2"/>
    <w:rsid w:val="001A7221"/>
    <w:rsid w:val="001A7622"/>
    <w:rsid w:val="001A796D"/>
    <w:rsid w:val="001A7BB8"/>
    <w:rsid w:val="001A7EEE"/>
    <w:rsid w:val="001B07BC"/>
    <w:rsid w:val="001B0933"/>
    <w:rsid w:val="001B13C4"/>
    <w:rsid w:val="001B1E61"/>
    <w:rsid w:val="001B25F5"/>
    <w:rsid w:val="001B26F2"/>
    <w:rsid w:val="001B27A0"/>
    <w:rsid w:val="001B2F4B"/>
    <w:rsid w:val="001B33FB"/>
    <w:rsid w:val="001B3DDC"/>
    <w:rsid w:val="001B437B"/>
    <w:rsid w:val="001B4722"/>
    <w:rsid w:val="001B4AA5"/>
    <w:rsid w:val="001B4D48"/>
    <w:rsid w:val="001B4D58"/>
    <w:rsid w:val="001B4D7D"/>
    <w:rsid w:val="001B596B"/>
    <w:rsid w:val="001B5FF4"/>
    <w:rsid w:val="001B6201"/>
    <w:rsid w:val="001B6251"/>
    <w:rsid w:val="001B64E5"/>
    <w:rsid w:val="001B667B"/>
    <w:rsid w:val="001B6D01"/>
    <w:rsid w:val="001B7443"/>
    <w:rsid w:val="001B7833"/>
    <w:rsid w:val="001C009D"/>
    <w:rsid w:val="001C046A"/>
    <w:rsid w:val="001C050F"/>
    <w:rsid w:val="001C09C0"/>
    <w:rsid w:val="001C0AD3"/>
    <w:rsid w:val="001C11A8"/>
    <w:rsid w:val="001C226E"/>
    <w:rsid w:val="001C2393"/>
    <w:rsid w:val="001C337B"/>
    <w:rsid w:val="001C33EC"/>
    <w:rsid w:val="001C4150"/>
    <w:rsid w:val="001C4431"/>
    <w:rsid w:val="001C448B"/>
    <w:rsid w:val="001C4B9E"/>
    <w:rsid w:val="001C4E01"/>
    <w:rsid w:val="001C4F9F"/>
    <w:rsid w:val="001C5592"/>
    <w:rsid w:val="001C5AF4"/>
    <w:rsid w:val="001C5C42"/>
    <w:rsid w:val="001C5D93"/>
    <w:rsid w:val="001C601B"/>
    <w:rsid w:val="001C61BE"/>
    <w:rsid w:val="001C61E2"/>
    <w:rsid w:val="001C6B68"/>
    <w:rsid w:val="001C6BD0"/>
    <w:rsid w:val="001C7696"/>
    <w:rsid w:val="001D0FD4"/>
    <w:rsid w:val="001D143A"/>
    <w:rsid w:val="001D1EE3"/>
    <w:rsid w:val="001D1F02"/>
    <w:rsid w:val="001D21CA"/>
    <w:rsid w:val="001D23C1"/>
    <w:rsid w:val="001D2B54"/>
    <w:rsid w:val="001D2E88"/>
    <w:rsid w:val="001D2E8C"/>
    <w:rsid w:val="001D2EEB"/>
    <w:rsid w:val="001D2F71"/>
    <w:rsid w:val="001D4014"/>
    <w:rsid w:val="001D4DB0"/>
    <w:rsid w:val="001D51E6"/>
    <w:rsid w:val="001D5BB2"/>
    <w:rsid w:val="001D6911"/>
    <w:rsid w:val="001D6ACE"/>
    <w:rsid w:val="001D6B76"/>
    <w:rsid w:val="001D7803"/>
    <w:rsid w:val="001D7A0F"/>
    <w:rsid w:val="001D7DD3"/>
    <w:rsid w:val="001E0E8C"/>
    <w:rsid w:val="001E0FA7"/>
    <w:rsid w:val="001E1683"/>
    <w:rsid w:val="001E1C2F"/>
    <w:rsid w:val="001E2E95"/>
    <w:rsid w:val="001E3182"/>
    <w:rsid w:val="001E405D"/>
    <w:rsid w:val="001E4225"/>
    <w:rsid w:val="001E4F7A"/>
    <w:rsid w:val="001E54F4"/>
    <w:rsid w:val="001E5B54"/>
    <w:rsid w:val="001E5F34"/>
    <w:rsid w:val="001E6421"/>
    <w:rsid w:val="001E69BB"/>
    <w:rsid w:val="001E6C06"/>
    <w:rsid w:val="001E73C5"/>
    <w:rsid w:val="001E7B1E"/>
    <w:rsid w:val="001E7B4B"/>
    <w:rsid w:val="001F1063"/>
    <w:rsid w:val="001F17D7"/>
    <w:rsid w:val="001F1995"/>
    <w:rsid w:val="001F1D63"/>
    <w:rsid w:val="001F2568"/>
    <w:rsid w:val="001F2F10"/>
    <w:rsid w:val="001F3B73"/>
    <w:rsid w:val="001F4013"/>
    <w:rsid w:val="001F4362"/>
    <w:rsid w:val="001F4723"/>
    <w:rsid w:val="001F546A"/>
    <w:rsid w:val="001F5651"/>
    <w:rsid w:val="001F5DE1"/>
    <w:rsid w:val="001F5F4C"/>
    <w:rsid w:val="001F6B76"/>
    <w:rsid w:val="001F7617"/>
    <w:rsid w:val="001F7DA1"/>
    <w:rsid w:val="00200A86"/>
    <w:rsid w:val="00200ABE"/>
    <w:rsid w:val="00200CD6"/>
    <w:rsid w:val="00200FA5"/>
    <w:rsid w:val="002015B8"/>
    <w:rsid w:val="002017F6"/>
    <w:rsid w:val="002024EE"/>
    <w:rsid w:val="002025B4"/>
    <w:rsid w:val="00202D4C"/>
    <w:rsid w:val="00203030"/>
    <w:rsid w:val="0020328F"/>
    <w:rsid w:val="002033B2"/>
    <w:rsid w:val="002034BC"/>
    <w:rsid w:val="002041E9"/>
    <w:rsid w:val="00204670"/>
    <w:rsid w:val="00205748"/>
    <w:rsid w:val="00205B98"/>
    <w:rsid w:val="00207AF3"/>
    <w:rsid w:val="00210000"/>
    <w:rsid w:val="002100B3"/>
    <w:rsid w:val="00210732"/>
    <w:rsid w:val="0021083A"/>
    <w:rsid w:val="00210F48"/>
    <w:rsid w:val="00211132"/>
    <w:rsid w:val="002116BB"/>
    <w:rsid w:val="00211C9F"/>
    <w:rsid w:val="00211ED9"/>
    <w:rsid w:val="00212604"/>
    <w:rsid w:val="00213158"/>
    <w:rsid w:val="00213D98"/>
    <w:rsid w:val="00214B32"/>
    <w:rsid w:val="00215140"/>
    <w:rsid w:val="00215794"/>
    <w:rsid w:val="00216474"/>
    <w:rsid w:val="00216857"/>
    <w:rsid w:val="002168FD"/>
    <w:rsid w:val="0021795B"/>
    <w:rsid w:val="0021799F"/>
    <w:rsid w:val="00217A98"/>
    <w:rsid w:val="00217BCC"/>
    <w:rsid w:val="00217D1E"/>
    <w:rsid w:val="0022065A"/>
    <w:rsid w:val="00220D28"/>
    <w:rsid w:val="00221039"/>
    <w:rsid w:val="00221346"/>
    <w:rsid w:val="0022175A"/>
    <w:rsid w:val="00221911"/>
    <w:rsid w:val="00222272"/>
    <w:rsid w:val="0022242B"/>
    <w:rsid w:val="00222FE7"/>
    <w:rsid w:val="002232E1"/>
    <w:rsid w:val="0022349C"/>
    <w:rsid w:val="0022493A"/>
    <w:rsid w:val="002252DF"/>
    <w:rsid w:val="00225418"/>
    <w:rsid w:val="002268CA"/>
    <w:rsid w:val="002269B9"/>
    <w:rsid w:val="00226BFF"/>
    <w:rsid w:val="00226DC2"/>
    <w:rsid w:val="00226FEC"/>
    <w:rsid w:val="00227896"/>
    <w:rsid w:val="00227D51"/>
    <w:rsid w:val="0023105C"/>
    <w:rsid w:val="002312AF"/>
    <w:rsid w:val="00231552"/>
    <w:rsid w:val="002315A1"/>
    <w:rsid w:val="002315B9"/>
    <w:rsid w:val="0023171E"/>
    <w:rsid w:val="00231724"/>
    <w:rsid w:val="0023197B"/>
    <w:rsid w:val="00231AA2"/>
    <w:rsid w:val="00231CAF"/>
    <w:rsid w:val="002327DE"/>
    <w:rsid w:val="00232E05"/>
    <w:rsid w:val="00232F67"/>
    <w:rsid w:val="00233598"/>
    <w:rsid w:val="00233F4B"/>
    <w:rsid w:val="0023485E"/>
    <w:rsid w:val="00234BD2"/>
    <w:rsid w:val="00234C0E"/>
    <w:rsid w:val="00234E42"/>
    <w:rsid w:val="00235436"/>
    <w:rsid w:val="00235971"/>
    <w:rsid w:val="00235993"/>
    <w:rsid w:val="00235AC6"/>
    <w:rsid w:val="00235D46"/>
    <w:rsid w:val="00236221"/>
    <w:rsid w:val="0023642B"/>
    <w:rsid w:val="0023671B"/>
    <w:rsid w:val="00237163"/>
    <w:rsid w:val="002376F5"/>
    <w:rsid w:val="00237BA4"/>
    <w:rsid w:val="00237BCD"/>
    <w:rsid w:val="00237C60"/>
    <w:rsid w:val="00237F80"/>
    <w:rsid w:val="00237FAB"/>
    <w:rsid w:val="0024006A"/>
    <w:rsid w:val="0024026F"/>
    <w:rsid w:val="00240A14"/>
    <w:rsid w:val="002411FE"/>
    <w:rsid w:val="0024180C"/>
    <w:rsid w:val="002431C7"/>
    <w:rsid w:val="00243594"/>
    <w:rsid w:val="00243AE9"/>
    <w:rsid w:val="00243E13"/>
    <w:rsid w:val="002440F7"/>
    <w:rsid w:val="002449E0"/>
    <w:rsid w:val="00244ACE"/>
    <w:rsid w:val="00244B46"/>
    <w:rsid w:val="00244F38"/>
    <w:rsid w:val="00245338"/>
    <w:rsid w:val="002454AD"/>
    <w:rsid w:val="00245AF0"/>
    <w:rsid w:val="00245BD3"/>
    <w:rsid w:val="00246377"/>
    <w:rsid w:val="00246500"/>
    <w:rsid w:val="002465B2"/>
    <w:rsid w:val="00246787"/>
    <w:rsid w:val="00246E1F"/>
    <w:rsid w:val="00246E2F"/>
    <w:rsid w:val="00246E57"/>
    <w:rsid w:val="00246FF3"/>
    <w:rsid w:val="00247E3B"/>
    <w:rsid w:val="002501D0"/>
    <w:rsid w:val="00250751"/>
    <w:rsid w:val="002513E6"/>
    <w:rsid w:val="00251503"/>
    <w:rsid w:val="002524A0"/>
    <w:rsid w:val="0025290E"/>
    <w:rsid w:val="00252AD8"/>
    <w:rsid w:val="002538BE"/>
    <w:rsid w:val="0025408B"/>
    <w:rsid w:val="00254224"/>
    <w:rsid w:val="00254F67"/>
    <w:rsid w:val="00255549"/>
    <w:rsid w:val="00255B0B"/>
    <w:rsid w:val="002563A7"/>
    <w:rsid w:val="00256856"/>
    <w:rsid w:val="002569EF"/>
    <w:rsid w:val="00257691"/>
    <w:rsid w:val="00257A5C"/>
    <w:rsid w:val="00260651"/>
    <w:rsid w:val="00260D6B"/>
    <w:rsid w:val="00261BB5"/>
    <w:rsid w:val="00262626"/>
    <w:rsid w:val="0026275F"/>
    <w:rsid w:val="00262D8E"/>
    <w:rsid w:val="0026300B"/>
    <w:rsid w:val="002635E6"/>
    <w:rsid w:val="00263623"/>
    <w:rsid w:val="002638E6"/>
    <w:rsid w:val="00263EDF"/>
    <w:rsid w:val="00264DF6"/>
    <w:rsid w:val="00264EA2"/>
    <w:rsid w:val="00265578"/>
    <w:rsid w:val="00266394"/>
    <w:rsid w:val="0026688A"/>
    <w:rsid w:val="00270B86"/>
    <w:rsid w:val="00271B03"/>
    <w:rsid w:val="00272182"/>
    <w:rsid w:val="00272C1A"/>
    <w:rsid w:val="002730AA"/>
    <w:rsid w:val="002733AC"/>
    <w:rsid w:val="00273760"/>
    <w:rsid w:val="0027378B"/>
    <w:rsid w:val="002742D6"/>
    <w:rsid w:val="00274418"/>
    <w:rsid w:val="00274444"/>
    <w:rsid w:val="00274BFC"/>
    <w:rsid w:val="00274C7F"/>
    <w:rsid w:val="0027593F"/>
    <w:rsid w:val="00275D18"/>
    <w:rsid w:val="00275FD8"/>
    <w:rsid w:val="00275FF7"/>
    <w:rsid w:val="00276A36"/>
    <w:rsid w:val="002773E0"/>
    <w:rsid w:val="002774FA"/>
    <w:rsid w:val="00277837"/>
    <w:rsid w:val="00280033"/>
    <w:rsid w:val="00280872"/>
    <w:rsid w:val="00280E5B"/>
    <w:rsid w:val="00281451"/>
    <w:rsid w:val="002815D1"/>
    <w:rsid w:val="0028191C"/>
    <w:rsid w:val="00281A00"/>
    <w:rsid w:val="00282192"/>
    <w:rsid w:val="002822CF"/>
    <w:rsid w:val="00282642"/>
    <w:rsid w:val="002827AD"/>
    <w:rsid w:val="00282DA8"/>
    <w:rsid w:val="00282E11"/>
    <w:rsid w:val="00283456"/>
    <w:rsid w:val="00283B63"/>
    <w:rsid w:val="00284535"/>
    <w:rsid w:val="00284716"/>
    <w:rsid w:val="00284878"/>
    <w:rsid w:val="00284F0B"/>
    <w:rsid w:val="00285125"/>
    <w:rsid w:val="002859DB"/>
    <w:rsid w:val="00285C52"/>
    <w:rsid w:val="002863D6"/>
    <w:rsid w:val="00286408"/>
    <w:rsid w:val="002864F3"/>
    <w:rsid w:val="00286C85"/>
    <w:rsid w:val="0028742B"/>
    <w:rsid w:val="00287451"/>
    <w:rsid w:val="0028798B"/>
    <w:rsid w:val="0029025E"/>
    <w:rsid w:val="0029074B"/>
    <w:rsid w:val="00290A80"/>
    <w:rsid w:val="00290D63"/>
    <w:rsid w:val="002914BB"/>
    <w:rsid w:val="00292560"/>
    <w:rsid w:val="00292A07"/>
    <w:rsid w:val="002939FF"/>
    <w:rsid w:val="0029452C"/>
    <w:rsid w:val="00294EB3"/>
    <w:rsid w:val="00294FF0"/>
    <w:rsid w:val="00294FFF"/>
    <w:rsid w:val="002957D0"/>
    <w:rsid w:val="00296150"/>
    <w:rsid w:val="00296426"/>
    <w:rsid w:val="00296537"/>
    <w:rsid w:val="00296A55"/>
    <w:rsid w:val="00297094"/>
    <w:rsid w:val="0029712C"/>
    <w:rsid w:val="00297525"/>
    <w:rsid w:val="00297DCE"/>
    <w:rsid w:val="002A0104"/>
    <w:rsid w:val="002A08F5"/>
    <w:rsid w:val="002A0B1E"/>
    <w:rsid w:val="002A0B27"/>
    <w:rsid w:val="002A0BDF"/>
    <w:rsid w:val="002A0EBB"/>
    <w:rsid w:val="002A2401"/>
    <w:rsid w:val="002A2442"/>
    <w:rsid w:val="002A2501"/>
    <w:rsid w:val="002A2694"/>
    <w:rsid w:val="002A28C8"/>
    <w:rsid w:val="002A2CD9"/>
    <w:rsid w:val="002A3021"/>
    <w:rsid w:val="002A35C1"/>
    <w:rsid w:val="002A52F0"/>
    <w:rsid w:val="002A5567"/>
    <w:rsid w:val="002A5F18"/>
    <w:rsid w:val="002A6FDD"/>
    <w:rsid w:val="002A7847"/>
    <w:rsid w:val="002A7854"/>
    <w:rsid w:val="002A7E6B"/>
    <w:rsid w:val="002B0E23"/>
    <w:rsid w:val="002B2B3D"/>
    <w:rsid w:val="002B4138"/>
    <w:rsid w:val="002B5061"/>
    <w:rsid w:val="002B525B"/>
    <w:rsid w:val="002B526D"/>
    <w:rsid w:val="002B5E41"/>
    <w:rsid w:val="002B6278"/>
    <w:rsid w:val="002B6928"/>
    <w:rsid w:val="002B6C99"/>
    <w:rsid w:val="002B6E7E"/>
    <w:rsid w:val="002B7BFB"/>
    <w:rsid w:val="002C1A5D"/>
    <w:rsid w:val="002C2246"/>
    <w:rsid w:val="002C25FA"/>
    <w:rsid w:val="002C285F"/>
    <w:rsid w:val="002C288B"/>
    <w:rsid w:val="002C3293"/>
    <w:rsid w:val="002C32A3"/>
    <w:rsid w:val="002C3691"/>
    <w:rsid w:val="002C49E0"/>
    <w:rsid w:val="002C4D0D"/>
    <w:rsid w:val="002C544A"/>
    <w:rsid w:val="002C5733"/>
    <w:rsid w:val="002C5DDE"/>
    <w:rsid w:val="002C62FB"/>
    <w:rsid w:val="002C679C"/>
    <w:rsid w:val="002C7548"/>
    <w:rsid w:val="002C79A0"/>
    <w:rsid w:val="002C7D5B"/>
    <w:rsid w:val="002C7F88"/>
    <w:rsid w:val="002D0E0B"/>
    <w:rsid w:val="002D1093"/>
    <w:rsid w:val="002D187A"/>
    <w:rsid w:val="002D2712"/>
    <w:rsid w:val="002D2D66"/>
    <w:rsid w:val="002D3168"/>
    <w:rsid w:val="002D3B39"/>
    <w:rsid w:val="002D3EAF"/>
    <w:rsid w:val="002D4594"/>
    <w:rsid w:val="002D4948"/>
    <w:rsid w:val="002D4955"/>
    <w:rsid w:val="002D4E33"/>
    <w:rsid w:val="002D5567"/>
    <w:rsid w:val="002D5914"/>
    <w:rsid w:val="002D5A1C"/>
    <w:rsid w:val="002D5B97"/>
    <w:rsid w:val="002D6241"/>
    <w:rsid w:val="002D6398"/>
    <w:rsid w:val="002D6CA7"/>
    <w:rsid w:val="002D6DC0"/>
    <w:rsid w:val="002D6F05"/>
    <w:rsid w:val="002E01ED"/>
    <w:rsid w:val="002E09CB"/>
    <w:rsid w:val="002E0BBA"/>
    <w:rsid w:val="002E0FB3"/>
    <w:rsid w:val="002E1998"/>
    <w:rsid w:val="002E1A40"/>
    <w:rsid w:val="002E1F74"/>
    <w:rsid w:val="002E24C3"/>
    <w:rsid w:val="002E2896"/>
    <w:rsid w:val="002E30F4"/>
    <w:rsid w:val="002E36A5"/>
    <w:rsid w:val="002E3BC4"/>
    <w:rsid w:val="002E407E"/>
    <w:rsid w:val="002E4559"/>
    <w:rsid w:val="002E4A43"/>
    <w:rsid w:val="002E5865"/>
    <w:rsid w:val="002E6125"/>
    <w:rsid w:val="002E691F"/>
    <w:rsid w:val="002E6FF0"/>
    <w:rsid w:val="002E7226"/>
    <w:rsid w:val="002E7349"/>
    <w:rsid w:val="002E79E7"/>
    <w:rsid w:val="002F0216"/>
    <w:rsid w:val="002F0AD1"/>
    <w:rsid w:val="002F0F34"/>
    <w:rsid w:val="002F137A"/>
    <w:rsid w:val="002F17F1"/>
    <w:rsid w:val="002F1B7B"/>
    <w:rsid w:val="002F20F8"/>
    <w:rsid w:val="002F2FD0"/>
    <w:rsid w:val="002F3019"/>
    <w:rsid w:val="002F30F1"/>
    <w:rsid w:val="002F3670"/>
    <w:rsid w:val="002F42F2"/>
    <w:rsid w:val="002F45D4"/>
    <w:rsid w:val="002F469A"/>
    <w:rsid w:val="002F5327"/>
    <w:rsid w:val="002F59E8"/>
    <w:rsid w:val="002F5B0B"/>
    <w:rsid w:val="002F668B"/>
    <w:rsid w:val="002F6B24"/>
    <w:rsid w:val="002F750A"/>
    <w:rsid w:val="002F7AD7"/>
    <w:rsid w:val="00300213"/>
    <w:rsid w:val="00300326"/>
    <w:rsid w:val="003012AC"/>
    <w:rsid w:val="0030141C"/>
    <w:rsid w:val="003016FE"/>
    <w:rsid w:val="00301B5D"/>
    <w:rsid w:val="00302124"/>
    <w:rsid w:val="0030280A"/>
    <w:rsid w:val="00302D3E"/>
    <w:rsid w:val="0030333A"/>
    <w:rsid w:val="003035E0"/>
    <w:rsid w:val="003039F6"/>
    <w:rsid w:val="00305A3F"/>
    <w:rsid w:val="00305B02"/>
    <w:rsid w:val="00306145"/>
    <w:rsid w:val="00306381"/>
    <w:rsid w:val="00306A9A"/>
    <w:rsid w:val="00306D9D"/>
    <w:rsid w:val="003070DA"/>
    <w:rsid w:val="00307B35"/>
    <w:rsid w:val="00307FA4"/>
    <w:rsid w:val="003101EE"/>
    <w:rsid w:val="003102DE"/>
    <w:rsid w:val="0031040A"/>
    <w:rsid w:val="0031096E"/>
    <w:rsid w:val="00310F34"/>
    <w:rsid w:val="0031162E"/>
    <w:rsid w:val="00311753"/>
    <w:rsid w:val="00311C76"/>
    <w:rsid w:val="00314165"/>
    <w:rsid w:val="00314343"/>
    <w:rsid w:val="00314760"/>
    <w:rsid w:val="00314B2D"/>
    <w:rsid w:val="003153A7"/>
    <w:rsid w:val="00315419"/>
    <w:rsid w:val="00315B43"/>
    <w:rsid w:val="00316492"/>
    <w:rsid w:val="003164FC"/>
    <w:rsid w:val="003173A6"/>
    <w:rsid w:val="00320F6E"/>
    <w:rsid w:val="00320FA5"/>
    <w:rsid w:val="00324146"/>
    <w:rsid w:val="00324348"/>
    <w:rsid w:val="003245EE"/>
    <w:rsid w:val="00324A67"/>
    <w:rsid w:val="003253DB"/>
    <w:rsid w:val="00325A5A"/>
    <w:rsid w:val="00325B98"/>
    <w:rsid w:val="00326364"/>
    <w:rsid w:val="0032678F"/>
    <w:rsid w:val="00326821"/>
    <w:rsid w:val="00327428"/>
    <w:rsid w:val="00327BA8"/>
    <w:rsid w:val="003309D9"/>
    <w:rsid w:val="003311B4"/>
    <w:rsid w:val="00332300"/>
    <w:rsid w:val="003323B8"/>
    <w:rsid w:val="00332420"/>
    <w:rsid w:val="003326CB"/>
    <w:rsid w:val="00332713"/>
    <w:rsid w:val="00332AAF"/>
    <w:rsid w:val="00332B4D"/>
    <w:rsid w:val="00333415"/>
    <w:rsid w:val="00333502"/>
    <w:rsid w:val="0033374F"/>
    <w:rsid w:val="00333C97"/>
    <w:rsid w:val="0033471E"/>
    <w:rsid w:val="00335395"/>
    <w:rsid w:val="003360FD"/>
    <w:rsid w:val="00336A94"/>
    <w:rsid w:val="00336B04"/>
    <w:rsid w:val="00336EE8"/>
    <w:rsid w:val="00337F62"/>
    <w:rsid w:val="003403A7"/>
    <w:rsid w:val="0034067F"/>
    <w:rsid w:val="00340A68"/>
    <w:rsid w:val="0034175E"/>
    <w:rsid w:val="00341E90"/>
    <w:rsid w:val="003427B0"/>
    <w:rsid w:val="003441CA"/>
    <w:rsid w:val="003444D0"/>
    <w:rsid w:val="003445CE"/>
    <w:rsid w:val="0034465D"/>
    <w:rsid w:val="0034483A"/>
    <w:rsid w:val="00345B47"/>
    <w:rsid w:val="003467FF"/>
    <w:rsid w:val="00346953"/>
    <w:rsid w:val="00347271"/>
    <w:rsid w:val="003474B3"/>
    <w:rsid w:val="0034784D"/>
    <w:rsid w:val="00347B72"/>
    <w:rsid w:val="00347CC0"/>
    <w:rsid w:val="0035092D"/>
    <w:rsid w:val="0035177B"/>
    <w:rsid w:val="003519E9"/>
    <w:rsid w:val="0035306A"/>
    <w:rsid w:val="00353178"/>
    <w:rsid w:val="0035343C"/>
    <w:rsid w:val="003536B8"/>
    <w:rsid w:val="00353B3E"/>
    <w:rsid w:val="00353F4C"/>
    <w:rsid w:val="0035410B"/>
    <w:rsid w:val="003549F8"/>
    <w:rsid w:val="0035582F"/>
    <w:rsid w:val="00355CB9"/>
    <w:rsid w:val="003569C8"/>
    <w:rsid w:val="00356A2D"/>
    <w:rsid w:val="00356CF9"/>
    <w:rsid w:val="00357FBA"/>
    <w:rsid w:val="003602FA"/>
    <w:rsid w:val="0036141C"/>
    <w:rsid w:val="00361576"/>
    <w:rsid w:val="0036161A"/>
    <w:rsid w:val="0036198D"/>
    <w:rsid w:val="00362192"/>
    <w:rsid w:val="0036249D"/>
    <w:rsid w:val="00362EC0"/>
    <w:rsid w:val="00363205"/>
    <w:rsid w:val="00363D62"/>
    <w:rsid w:val="00363E75"/>
    <w:rsid w:val="00363F3B"/>
    <w:rsid w:val="00364225"/>
    <w:rsid w:val="00364BBE"/>
    <w:rsid w:val="00365048"/>
    <w:rsid w:val="00365FAD"/>
    <w:rsid w:val="0036685D"/>
    <w:rsid w:val="003671E0"/>
    <w:rsid w:val="003702C2"/>
    <w:rsid w:val="00370581"/>
    <w:rsid w:val="0037088B"/>
    <w:rsid w:val="00370A71"/>
    <w:rsid w:val="003725C0"/>
    <w:rsid w:val="00372646"/>
    <w:rsid w:val="00372937"/>
    <w:rsid w:val="00372E99"/>
    <w:rsid w:val="00372F96"/>
    <w:rsid w:val="00372FF9"/>
    <w:rsid w:val="00373143"/>
    <w:rsid w:val="00373CD9"/>
    <w:rsid w:val="00373FFA"/>
    <w:rsid w:val="003744BF"/>
    <w:rsid w:val="00374753"/>
    <w:rsid w:val="00374AB5"/>
    <w:rsid w:val="003753F7"/>
    <w:rsid w:val="00375C0E"/>
    <w:rsid w:val="00375D4E"/>
    <w:rsid w:val="00375E04"/>
    <w:rsid w:val="003767F3"/>
    <w:rsid w:val="003771F0"/>
    <w:rsid w:val="00377799"/>
    <w:rsid w:val="00377C63"/>
    <w:rsid w:val="00380025"/>
    <w:rsid w:val="00380B3B"/>
    <w:rsid w:val="00380F37"/>
    <w:rsid w:val="003815B7"/>
    <w:rsid w:val="00381E6D"/>
    <w:rsid w:val="00381FB0"/>
    <w:rsid w:val="00381FD5"/>
    <w:rsid w:val="003824EC"/>
    <w:rsid w:val="00382A82"/>
    <w:rsid w:val="003832BA"/>
    <w:rsid w:val="0038394F"/>
    <w:rsid w:val="003842D0"/>
    <w:rsid w:val="003842D1"/>
    <w:rsid w:val="00384334"/>
    <w:rsid w:val="00384424"/>
    <w:rsid w:val="00384BA0"/>
    <w:rsid w:val="00384C6C"/>
    <w:rsid w:val="00384E91"/>
    <w:rsid w:val="0038527B"/>
    <w:rsid w:val="00385968"/>
    <w:rsid w:val="00385A8E"/>
    <w:rsid w:val="00385D45"/>
    <w:rsid w:val="00386AB5"/>
    <w:rsid w:val="00386BC8"/>
    <w:rsid w:val="00387426"/>
    <w:rsid w:val="00387987"/>
    <w:rsid w:val="00387BC3"/>
    <w:rsid w:val="00390460"/>
    <w:rsid w:val="003904CF"/>
    <w:rsid w:val="00390CAA"/>
    <w:rsid w:val="003911D5"/>
    <w:rsid w:val="00391277"/>
    <w:rsid w:val="00392062"/>
    <w:rsid w:val="003926AB"/>
    <w:rsid w:val="003927AE"/>
    <w:rsid w:val="00392868"/>
    <w:rsid w:val="00392FC5"/>
    <w:rsid w:val="003931FE"/>
    <w:rsid w:val="003933C4"/>
    <w:rsid w:val="00393935"/>
    <w:rsid w:val="00393A53"/>
    <w:rsid w:val="00393D52"/>
    <w:rsid w:val="0039469B"/>
    <w:rsid w:val="00394AC6"/>
    <w:rsid w:val="00394F2C"/>
    <w:rsid w:val="00395358"/>
    <w:rsid w:val="00395690"/>
    <w:rsid w:val="003965B6"/>
    <w:rsid w:val="0039698D"/>
    <w:rsid w:val="00396D5A"/>
    <w:rsid w:val="003972B2"/>
    <w:rsid w:val="003A027C"/>
    <w:rsid w:val="003A097C"/>
    <w:rsid w:val="003A09AB"/>
    <w:rsid w:val="003A0B39"/>
    <w:rsid w:val="003A0F11"/>
    <w:rsid w:val="003A206F"/>
    <w:rsid w:val="003A2A40"/>
    <w:rsid w:val="003A2B61"/>
    <w:rsid w:val="003A3451"/>
    <w:rsid w:val="003A3560"/>
    <w:rsid w:val="003A3F03"/>
    <w:rsid w:val="003A43F4"/>
    <w:rsid w:val="003A441C"/>
    <w:rsid w:val="003A4CA3"/>
    <w:rsid w:val="003A5D8C"/>
    <w:rsid w:val="003A67D3"/>
    <w:rsid w:val="003A6A92"/>
    <w:rsid w:val="003A72BB"/>
    <w:rsid w:val="003A7973"/>
    <w:rsid w:val="003A7AA1"/>
    <w:rsid w:val="003A7F12"/>
    <w:rsid w:val="003B0153"/>
    <w:rsid w:val="003B0392"/>
    <w:rsid w:val="003B0F39"/>
    <w:rsid w:val="003B2300"/>
    <w:rsid w:val="003B2582"/>
    <w:rsid w:val="003B2749"/>
    <w:rsid w:val="003B275B"/>
    <w:rsid w:val="003B299B"/>
    <w:rsid w:val="003B2A76"/>
    <w:rsid w:val="003B2A86"/>
    <w:rsid w:val="003B31EE"/>
    <w:rsid w:val="003B32EE"/>
    <w:rsid w:val="003B3618"/>
    <w:rsid w:val="003B3650"/>
    <w:rsid w:val="003B40C3"/>
    <w:rsid w:val="003B43F4"/>
    <w:rsid w:val="003B4869"/>
    <w:rsid w:val="003B4F17"/>
    <w:rsid w:val="003B5B56"/>
    <w:rsid w:val="003B5F17"/>
    <w:rsid w:val="003B5F1F"/>
    <w:rsid w:val="003B689D"/>
    <w:rsid w:val="003B6AC3"/>
    <w:rsid w:val="003B70A5"/>
    <w:rsid w:val="003B756E"/>
    <w:rsid w:val="003B7B48"/>
    <w:rsid w:val="003C00E7"/>
    <w:rsid w:val="003C0D6A"/>
    <w:rsid w:val="003C0DC6"/>
    <w:rsid w:val="003C0E3D"/>
    <w:rsid w:val="003C1CCB"/>
    <w:rsid w:val="003C21CD"/>
    <w:rsid w:val="003C2CB8"/>
    <w:rsid w:val="003C4031"/>
    <w:rsid w:val="003C43A2"/>
    <w:rsid w:val="003C45C6"/>
    <w:rsid w:val="003C4FA1"/>
    <w:rsid w:val="003C50F0"/>
    <w:rsid w:val="003C5A72"/>
    <w:rsid w:val="003C5A9E"/>
    <w:rsid w:val="003C688B"/>
    <w:rsid w:val="003C6C05"/>
    <w:rsid w:val="003C71A6"/>
    <w:rsid w:val="003C779B"/>
    <w:rsid w:val="003C7D97"/>
    <w:rsid w:val="003D0163"/>
    <w:rsid w:val="003D1762"/>
    <w:rsid w:val="003D2674"/>
    <w:rsid w:val="003D36B2"/>
    <w:rsid w:val="003D379F"/>
    <w:rsid w:val="003D38EE"/>
    <w:rsid w:val="003D3B4C"/>
    <w:rsid w:val="003D417B"/>
    <w:rsid w:val="003D421A"/>
    <w:rsid w:val="003D4D9D"/>
    <w:rsid w:val="003D535B"/>
    <w:rsid w:val="003D5895"/>
    <w:rsid w:val="003D6A63"/>
    <w:rsid w:val="003D7BB1"/>
    <w:rsid w:val="003E0BF8"/>
    <w:rsid w:val="003E100B"/>
    <w:rsid w:val="003E10FD"/>
    <w:rsid w:val="003E128B"/>
    <w:rsid w:val="003E16CB"/>
    <w:rsid w:val="003E1771"/>
    <w:rsid w:val="003E17A5"/>
    <w:rsid w:val="003E1F4A"/>
    <w:rsid w:val="003E2302"/>
    <w:rsid w:val="003E2461"/>
    <w:rsid w:val="003E2FE5"/>
    <w:rsid w:val="003E3186"/>
    <w:rsid w:val="003E375D"/>
    <w:rsid w:val="003E3D7F"/>
    <w:rsid w:val="003E3EAF"/>
    <w:rsid w:val="003E3F0E"/>
    <w:rsid w:val="003E4D11"/>
    <w:rsid w:val="003E50C3"/>
    <w:rsid w:val="003E6249"/>
    <w:rsid w:val="003E6BF8"/>
    <w:rsid w:val="003F00E3"/>
    <w:rsid w:val="003F03AE"/>
    <w:rsid w:val="003F1230"/>
    <w:rsid w:val="003F18CA"/>
    <w:rsid w:val="003F18E2"/>
    <w:rsid w:val="003F1CF9"/>
    <w:rsid w:val="003F1EC1"/>
    <w:rsid w:val="003F370F"/>
    <w:rsid w:val="003F3721"/>
    <w:rsid w:val="003F381B"/>
    <w:rsid w:val="003F3CC8"/>
    <w:rsid w:val="003F3ECF"/>
    <w:rsid w:val="003F4EF6"/>
    <w:rsid w:val="003F55AE"/>
    <w:rsid w:val="003F5A87"/>
    <w:rsid w:val="003F5D54"/>
    <w:rsid w:val="003F60FB"/>
    <w:rsid w:val="003F6F91"/>
    <w:rsid w:val="003F7167"/>
    <w:rsid w:val="003F76AE"/>
    <w:rsid w:val="003F7E00"/>
    <w:rsid w:val="00400C76"/>
    <w:rsid w:val="00400E63"/>
    <w:rsid w:val="00401E78"/>
    <w:rsid w:val="00402441"/>
    <w:rsid w:val="00402656"/>
    <w:rsid w:val="0040297A"/>
    <w:rsid w:val="00402E68"/>
    <w:rsid w:val="00403668"/>
    <w:rsid w:val="00403F5A"/>
    <w:rsid w:val="0040464F"/>
    <w:rsid w:val="004054D7"/>
    <w:rsid w:val="0040600A"/>
    <w:rsid w:val="00407393"/>
    <w:rsid w:val="0040792E"/>
    <w:rsid w:val="00407A65"/>
    <w:rsid w:val="00410F6E"/>
    <w:rsid w:val="00412371"/>
    <w:rsid w:val="00412570"/>
    <w:rsid w:val="004125BB"/>
    <w:rsid w:val="004129AC"/>
    <w:rsid w:val="004129CE"/>
    <w:rsid w:val="004129FA"/>
    <w:rsid w:val="00413022"/>
    <w:rsid w:val="0041383C"/>
    <w:rsid w:val="00413FDA"/>
    <w:rsid w:val="004149EA"/>
    <w:rsid w:val="004151D2"/>
    <w:rsid w:val="004154FC"/>
    <w:rsid w:val="004158B5"/>
    <w:rsid w:val="004158BD"/>
    <w:rsid w:val="0041601A"/>
    <w:rsid w:val="004162B8"/>
    <w:rsid w:val="00416408"/>
    <w:rsid w:val="00416577"/>
    <w:rsid w:val="0041760D"/>
    <w:rsid w:val="0041799B"/>
    <w:rsid w:val="00417BA6"/>
    <w:rsid w:val="00420DDB"/>
    <w:rsid w:val="00420F1A"/>
    <w:rsid w:val="004219B7"/>
    <w:rsid w:val="00421A71"/>
    <w:rsid w:val="00421E3F"/>
    <w:rsid w:val="0042268E"/>
    <w:rsid w:val="00422B8F"/>
    <w:rsid w:val="004231E4"/>
    <w:rsid w:val="004237DC"/>
    <w:rsid w:val="00423D80"/>
    <w:rsid w:val="00423D87"/>
    <w:rsid w:val="00424163"/>
    <w:rsid w:val="00424AE4"/>
    <w:rsid w:val="00424B44"/>
    <w:rsid w:val="00424D83"/>
    <w:rsid w:val="00425EB9"/>
    <w:rsid w:val="00426322"/>
    <w:rsid w:val="00426435"/>
    <w:rsid w:val="004266C9"/>
    <w:rsid w:val="00427CD1"/>
    <w:rsid w:val="00427D71"/>
    <w:rsid w:val="00427D8D"/>
    <w:rsid w:val="00430975"/>
    <w:rsid w:val="00431B61"/>
    <w:rsid w:val="00432EA7"/>
    <w:rsid w:val="00433267"/>
    <w:rsid w:val="00433463"/>
    <w:rsid w:val="004337F8"/>
    <w:rsid w:val="00433B66"/>
    <w:rsid w:val="00433D8C"/>
    <w:rsid w:val="0043427E"/>
    <w:rsid w:val="004343D2"/>
    <w:rsid w:val="00434602"/>
    <w:rsid w:val="00436152"/>
    <w:rsid w:val="00436BFC"/>
    <w:rsid w:val="00436C06"/>
    <w:rsid w:val="00436FF3"/>
    <w:rsid w:val="004373C3"/>
    <w:rsid w:val="00437941"/>
    <w:rsid w:val="004379AF"/>
    <w:rsid w:val="004402E7"/>
    <w:rsid w:val="00440C43"/>
    <w:rsid w:val="004412DB"/>
    <w:rsid w:val="004418F0"/>
    <w:rsid w:val="00441E23"/>
    <w:rsid w:val="0044299B"/>
    <w:rsid w:val="00443723"/>
    <w:rsid w:val="00443775"/>
    <w:rsid w:val="0044381A"/>
    <w:rsid w:val="00443DBD"/>
    <w:rsid w:val="004440C7"/>
    <w:rsid w:val="0044461B"/>
    <w:rsid w:val="004454A7"/>
    <w:rsid w:val="00445E6A"/>
    <w:rsid w:val="0044688D"/>
    <w:rsid w:val="00447805"/>
    <w:rsid w:val="00447F6C"/>
    <w:rsid w:val="004504D9"/>
    <w:rsid w:val="00450F99"/>
    <w:rsid w:val="00451050"/>
    <w:rsid w:val="004510A9"/>
    <w:rsid w:val="004512F8"/>
    <w:rsid w:val="00451550"/>
    <w:rsid w:val="004528EF"/>
    <w:rsid w:val="00452DDD"/>
    <w:rsid w:val="004539AA"/>
    <w:rsid w:val="004541EF"/>
    <w:rsid w:val="004544A0"/>
    <w:rsid w:val="0045470A"/>
    <w:rsid w:val="00455189"/>
    <w:rsid w:val="00455F44"/>
    <w:rsid w:val="00456474"/>
    <w:rsid w:val="00456E77"/>
    <w:rsid w:val="004572C3"/>
    <w:rsid w:val="0045742B"/>
    <w:rsid w:val="00457745"/>
    <w:rsid w:val="00460969"/>
    <w:rsid w:val="00460FFD"/>
    <w:rsid w:val="00462281"/>
    <w:rsid w:val="004623CF"/>
    <w:rsid w:val="00462AE8"/>
    <w:rsid w:val="00462CF2"/>
    <w:rsid w:val="00463CD4"/>
    <w:rsid w:val="00463D38"/>
    <w:rsid w:val="00463EEC"/>
    <w:rsid w:val="00464340"/>
    <w:rsid w:val="00464C5E"/>
    <w:rsid w:val="00464E16"/>
    <w:rsid w:val="004666D3"/>
    <w:rsid w:val="004668CF"/>
    <w:rsid w:val="00467590"/>
    <w:rsid w:val="004675F0"/>
    <w:rsid w:val="00467810"/>
    <w:rsid w:val="00470602"/>
    <w:rsid w:val="00471BB8"/>
    <w:rsid w:val="00471C28"/>
    <w:rsid w:val="00471FD3"/>
    <w:rsid w:val="00471FFA"/>
    <w:rsid w:val="0047218B"/>
    <w:rsid w:val="00472224"/>
    <w:rsid w:val="00472A46"/>
    <w:rsid w:val="00472E5F"/>
    <w:rsid w:val="00472EAB"/>
    <w:rsid w:val="00473380"/>
    <w:rsid w:val="004733FE"/>
    <w:rsid w:val="0047358F"/>
    <w:rsid w:val="004735DC"/>
    <w:rsid w:val="00473874"/>
    <w:rsid w:val="00473E92"/>
    <w:rsid w:val="004743BB"/>
    <w:rsid w:val="00474F92"/>
    <w:rsid w:val="00474FF5"/>
    <w:rsid w:val="004766B5"/>
    <w:rsid w:val="0047681A"/>
    <w:rsid w:val="00477050"/>
    <w:rsid w:val="004770F4"/>
    <w:rsid w:val="0047729C"/>
    <w:rsid w:val="0048038E"/>
    <w:rsid w:val="0048072D"/>
    <w:rsid w:val="00480B04"/>
    <w:rsid w:val="004812B6"/>
    <w:rsid w:val="00482147"/>
    <w:rsid w:val="004825B5"/>
    <w:rsid w:val="0048324A"/>
    <w:rsid w:val="00483299"/>
    <w:rsid w:val="00483518"/>
    <w:rsid w:val="004835A5"/>
    <w:rsid w:val="004835F3"/>
    <w:rsid w:val="004838DA"/>
    <w:rsid w:val="00483A41"/>
    <w:rsid w:val="00484BE6"/>
    <w:rsid w:val="00485347"/>
    <w:rsid w:val="004857DD"/>
    <w:rsid w:val="004857E0"/>
    <w:rsid w:val="004860EB"/>
    <w:rsid w:val="004861BA"/>
    <w:rsid w:val="0048658C"/>
    <w:rsid w:val="004865F9"/>
    <w:rsid w:val="00486D38"/>
    <w:rsid w:val="00486E0E"/>
    <w:rsid w:val="00486E39"/>
    <w:rsid w:val="00487972"/>
    <w:rsid w:val="00487FC5"/>
    <w:rsid w:val="00490821"/>
    <w:rsid w:val="004913C6"/>
    <w:rsid w:val="0049193A"/>
    <w:rsid w:val="00491BD9"/>
    <w:rsid w:val="00491CA5"/>
    <w:rsid w:val="00492707"/>
    <w:rsid w:val="00492FE2"/>
    <w:rsid w:val="00493675"/>
    <w:rsid w:val="00493F32"/>
    <w:rsid w:val="0049417E"/>
    <w:rsid w:val="0049457F"/>
    <w:rsid w:val="004953F2"/>
    <w:rsid w:val="00495649"/>
    <w:rsid w:val="00495DA5"/>
    <w:rsid w:val="00495EE6"/>
    <w:rsid w:val="00496A19"/>
    <w:rsid w:val="00496AE7"/>
    <w:rsid w:val="00496E75"/>
    <w:rsid w:val="0049763C"/>
    <w:rsid w:val="00497BE4"/>
    <w:rsid w:val="004A00E2"/>
    <w:rsid w:val="004A0548"/>
    <w:rsid w:val="004A0C52"/>
    <w:rsid w:val="004A1834"/>
    <w:rsid w:val="004A1E81"/>
    <w:rsid w:val="004A2A49"/>
    <w:rsid w:val="004A3DC2"/>
    <w:rsid w:val="004A41C6"/>
    <w:rsid w:val="004A5793"/>
    <w:rsid w:val="004A5B98"/>
    <w:rsid w:val="004A5BA4"/>
    <w:rsid w:val="004A65A2"/>
    <w:rsid w:val="004A6866"/>
    <w:rsid w:val="004A6F2D"/>
    <w:rsid w:val="004A7046"/>
    <w:rsid w:val="004B0090"/>
    <w:rsid w:val="004B0AC4"/>
    <w:rsid w:val="004B0C6F"/>
    <w:rsid w:val="004B0E2A"/>
    <w:rsid w:val="004B0F0E"/>
    <w:rsid w:val="004B1136"/>
    <w:rsid w:val="004B11F6"/>
    <w:rsid w:val="004B14BA"/>
    <w:rsid w:val="004B1B36"/>
    <w:rsid w:val="004B1CB7"/>
    <w:rsid w:val="004B22D7"/>
    <w:rsid w:val="004B2628"/>
    <w:rsid w:val="004B2660"/>
    <w:rsid w:val="004B2F22"/>
    <w:rsid w:val="004B3433"/>
    <w:rsid w:val="004B37EB"/>
    <w:rsid w:val="004B412A"/>
    <w:rsid w:val="004B4169"/>
    <w:rsid w:val="004B47E2"/>
    <w:rsid w:val="004B4F0A"/>
    <w:rsid w:val="004B4F29"/>
    <w:rsid w:val="004B5057"/>
    <w:rsid w:val="004B50DE"/>
    <w:rsid w:val="004B572F"/>
    <w:rsid w:val="004B5E5C"/>
    <w:rsid w:val="004B5F05"/>
    <w:rsid w:val="004B6769"/>
    <w:rsid w:val="004B6EBE"/>
    <w:rsid w:val="004B6EDC"/>
    <w:rsid w:val="004B6F98"/>
    <w:rsid w:val="004B726D"/>
    <w:rsid w:val="004B72C3"/>
    <w:rsid w:val="004B731E"/>
    <w:rsid w:val="004C0D14"/>
    <w:rsid w:val="004C0F39"/>
    <w:rsid w:val="004C1C20"/>
    <w:rsid w:val="004C1E2B"/>
    <w:rsid w:val="004C27EC"/>
    <w:rsid w:val="004C2DFB"/>
    <w:rsid w:val="004C32A8"/>
    <w:rsid w:val="004C42FE"/>
    <w:rsid w:val="004C4AB3"/>
    <w:rsid w:val="004C5AA2"/>
    <w:rsid w:val="004C6032"/>
    <w:rsid w:val="004C697A"/>
    <w:rsid w:val="004C6E19"/>
    <w:rsid w:val="004C73C5"/>
    <w:rsid w:val="004C7786"/>
    <w:rsid w:val="004D000B"/>
    <w:rsid w:val="004D01CF"/>
    <w:rsid w:val="004D0CFD"/>
    <w:rsid w:val="004D1E10"/>
    <w:rsid w:val="004D22C8"/>
    <w:rsid w:val="004D2969"/>
    <w:rsid w:val="004D29B4"/>
    <w:rsid w:val="004D33B9"/>
    <w:rsid w:val="004D3719"/>
    <w:rsid w:val="004D3943"/>
    <w:rsid w:val="004D3E39"/>
    <w:rsid w:val="004D42CC"/>
    <w:rsid w:val="004D4537"/>
    <w:rsid w:val="004D45D8"/>
    <w:rsid w:val="004D46A9"/>
    <w:rsid w:val="004D6045"/>
    <w:rsid w:val="004D6256"/>
    <w:rsid w:val="004D7369"/>
    <w:rsid w:val="004D7A7E"/>
    <w:rsid w:val="004E0062"/>
    <w:rsid w:val="004E12FF"/>
    <w:rsid w:val="004E1A10"/>
    <w:rsid w:val="004E2600"/>
    <w:rsid w:val="004E2F3E"/>
    <w:rsid w:val="004E38A3"/>
    <w:rsid w:val="004E3C7E"/>
    <w:rsid w:val="004E3EFA"/>
    <w:rsid w:val="004E4257"/>
    <w:rsid w:val="004E44BF"/>
    <w:rsid w:val="004E44D9"/>
    <w:rsid w:val="004E49E6"/>
    <w:rsid w:val="004E4EDF"/>
    <w:rsid w:val="004E539A"/>
    <w:rsid w:val="004E56A7"/>
    <w:rsid w:val="004E5F0D"/>
    <w:rsid w:val="004E62FF"/>
    <w:rsid w:val="004E6511"/>
    <w:rsid w:val="004E6620"/>
    <w:rsid w:val="004E6879"/>
    <w:rsid w:val="004F04E8"/>
    <w:rsid w:val="004F074F"/>
    <w:rsid w:val="004F0DEE"/>
    <w:rsid w:val="004F0F83"/>
    <w:rsid w:val="004F0FE9"/>
    <w:rsid w:val="004F167D"/>
    <w:rsid w:val="004F19AA"/>
    <w:rsid w:val="004F1C47"/>
    <w:rsid w:val="004F1E93"/>
    <w:rsid w:val="004F2D45"/>
    <w:rsid w:val="004F33EC"/>
    <w:rsid w:val="004F35EE"/>
    <w:rsid w:val="004F3874"/>
    <w:rsid w:val="004F3A8E"/>
    <w:rsid w:val="004F3A9E"/>
    <w:rsid w:val="004F46F4"/>
    <w:rsid w:val="004F6526"/>
    <w:rsid w:val="004F6EC8"/>
    <w:rsid w:val="004F78B9"/>
    <w:rsid w:val="004F7B58"/>
    <w:rsid w:val="004F7D01"/>
    <w:rsid w:val="004F7D62"/>
    <w:rsid w:val="0050110D"/>
    <w:rsid w:val="00501486"/>
    <w:rsid w:val="0050155E"/>
    <w:rsid w:val="005029FF"/>
    <w:rsid w:val="00502F23"/>
    <w:rsid w:val="0050305E"/>
    <w:rsid w:val="0050324A"/>
    <w:rsid w:val="00503358"/>
    <w:rsid w:val="00503A66"/>
    <w:rsid w:val="00503F52"/>
    <w:rsid w:val="00503FE8"/>
    <w:rsid w:val="00504071"/>
    <w:rsid w:val="005042A8"/>
    <w:rsid w:val="00504460"/>
    <w:rsid w:val="005046F5"/>
    <w:rsid w:val="00504808"/>
    <w:rsid w:val="005048DD"/>
    <w:rsid w:val="0050493D"/>
    <w:rsid w:val="00504C60"/>
    <w:rsid w:val="00505845"/>
    <w:rsid w:val="00505C43"/>
    <w:rsid w:val="00505FAD"/>
    <w:rsid w:val="005067FD"/>
    <w:rsid w:val="00506DE3"/>
    <w:rsid w:val="00507171"/>
    <w:rsid w:val="0050754E"/>
    <w:rsid w:val="00507C4E"/>
    <w:rsid w:val="0051017B"/>
    <w:rsid w:val="005108FC"/>
    <w:rsid w:val="00510A53"/>
    <w:rsid w:val="00510E70"/>
    <w:rsid w:val="00511873"/>
    <w:rsid w:val="0051247C"/>
    <w:rsid w:val="00512AE1"/>
    <w:rsid w:val="00512B50"/>
    <w:rsid w:val="00513094"/>
    <w:rsid w:val="005130E1"/>
    <w:rsid w:val="005130E8"/>
    <w:rsid w:val="005131CF"/>
    <w:rsid w:val="00513507"/>
    <w:rsid w:val="00514954"/>
    <w:rsid w:val="0051509E"/>
    <w:rsid w:val="00515322"/>
    <w:rsid w:val="00515555"/>
    <w:rsid w:val="00515D54"/>
    <w:rsid w:val="00515E3A"/>
    <w:rsid w:val="00515EFB"/>
    <w:rsid w:val="00516C54"/>
    <w:rsid w:val="00517B55"/>
    <w:rsid w:val="00517BE8"/>
    <w:rsid w:val="00517D10"/>
    <w:rsid w:val="00517ED5"/>
    <w:rsid w:val="00520118"/>
    <w:rsid w:val="005202E0"/>
    <w:rsid w:val="00520569"/>
    <w:rsid w:val="005209FB"/>
    <w:rsid w:val="00520A20"/>
    <w:rsid w:val="00521269"/>
    <w:rsid w:val="0052140E"/>
    <w:rsid w:val="00521B3D"/>
    <w:rsid w:val="00521ED7"/>
    <w:rsid w:val="00522084"/>
    <w:rsid w:val="005224A5"/>
    <w:rsid w:val="00522960"/>
    <w:rsid w:val="0052396E"/>
    <w:rsid w:val="00523A36"/>
    <w:rsid w:val="00523B0E"/>
    <w:rsid w:val="00523D71"/>
    <w:rsid w:val="00524855"/>
    <w:rsid w:val="00524A88"/>
    <w:rsid w:val="00524CAC"/>
    <w:rsid w:val="005257A2"/>
    <w:rsid w:val="00525AA8"/>
    <w:rsid w:val="00525B93"/>
    <w:rsid w:val="00525DDF"/>
    <w:rsid w:val="005272CE"/>
    <w:rsid w:val="00527301"/>
    <w:rsid w:val="0052777B"/>
    <w:rsid w:val="00530203"/>
    <w:rsid w:val="0053105B"/>
    <w:rsid w:val="0053152D"/>
    <w:rsid w:val="00531A2E"/>
    <w:rsid w:val="00531BBA"/>
    <w:rsid w:val="00531D3D"/>
    <w:rsid w:val="00531EAE"/>
    <w:rsid w:val="005320C1"/>
    <w:rsid w:val="005330F3"/>
    <w:rsid w:val="00533FDE"/>
    <w:rsid w:val="0053426A"/>
    <w:rsid w:val="005347A9"/>
    <w:rsid w:val="00535EE9"/>
    <w:rsid w:val="00536092"/>
    <w:rsid w:val="0053638B"/>
    <w:rsid w:val="0053713B"/>
    <w:rsid w:val="005374FD"/>
    <w:rsid w:val="005375A2"/>
    <w:rsid w:val="005375D1"/>
    <w:rsid w:val="005404F9"/>
    <w:rsid w:val="005406F8"/>
    <w:rsid w:val="005412B3"/>
    <w:rsid w:val="00541BA4"/>
    <w:rsid w:val="0054241D"/>
    <w:rsid w:val="00543D2F"/>
    <w:rsid w:val="00544948"/>
    <w:rsid w:val="00545045"/>
    <w:rsid w:val="00545461"/>
    <w:rsid w:val="00545A5A"/>
    <w:rsid w:val="00547166"/>
    <w:rsid w:val="00547183"/>
    <w:rsid w:val="00547831"/>
    <w:rsid w:val="005479D3"/>
    <w:rsid w:val="00547B74"/>
    <w:rsid w:val="00550244"/>
    <w:rsid w:val="005503D0"/>
    <w:rsid w:val="00550A55"/>
    <w:rsid w:val="00550A84"/>
    <w:rsid w:val="00550BE3"/>
    <w:rsid w:val="00551466"/>
    <w:rsid w:val="005514E0"/>
    <w:rsid w:val="005524F4"/>
    <w:rsid w:val="00552753"/>
    <w:rsid w:val="005529FB"/>
    <w:rsid w:val="0055382E"/>
    <w:rsid w:val="005541D3"/>
    <w:rsid w:val="0055439B"/>
    <w:rsid w:val="0055471A"/>
    <w:rsid w:val="00554C9B"/>
    <w:rsid w:val="00554EDF"/>
    <w:rsid w:val="00555108"/>
    <w:rsid w:val="005554EF"/>
    <w:rsid w:val="00556052"/>
    <w:rsid w:val="00556563"/>
    <w:rsid w:val="00556984"/>
    <w:rsid w:val="00556A11"/>
    <w:rsid w:val="00556F10"/>
    <w:rsid w:val="00556F44"/>
    <w:rsid w:val="00557271"/>
    <w:rsid w:val="0055778E"/>
    <w:rsid w:val="00557F01"/>
    <w:rsid w:val="00560F6E"/>
    <w:rsid w:val="0056241F"/>
    <w:rsid w:val="0056267D"/>
    <w:rsid w:val="00562725"/>
    <w:rsid w:val="00563E17"/>
    <w:rsid w:val="005651A9"/>
    <w:rsid w:val="005655CC"/>
    <w:rsid w:val="005666C2"/>
    <w:rsid w:val="00566871"/>
    <w:rsid w:val="00566F6A"/>
    <w:rsid w:val="00566FA4"/>
    <w:rsid w:val="00566FB8"/>
    <w:rsid w:val="005670D9"/>
    <w:rsid w:val="005671B6"/>
    <w:rsid w:val="00567472"/>
    <w:rsid w:val="0056771F"/>
    <w:rsid w:val="00567969"/>
    <w:rsid w:val="005679F3"/>
    <w:rsid w:val="005707DF"/>
    <w:rsid w:val="00570BA7"/>
    <w:rsid w:val="00572014"/>
    <w:rsid w:val="005720AD"/>
    <w:rsid w:val="005721F2"/>
    <w:rsid w:val="005736EC"/>
    <w:rsid w:val="00573E7E"/>
    <w:rsid w:val="0057448D"/>
    <w:rsid w:val="00574B44"/>
    <w:rsid w:val="00574B55"/>
    <w:rsid w:val="00576073"/>
    <w:rsid w:val="00577278"/>
    <w:rsid w:val="00577731"/>
    <w:rsid w:val="005779B5"/>
    <w:rsid w:val="0058007B"/>
    <w:rsid w:val="0058012F"/>
    <w:rsid w:val="00580AD9"/>
    <w:rsid w:val="00580F9D"/>
    <w:rsid w:val="00581EF6"/>
    <w:rsid w:val="005820F4"/>
    <w:rsid w:val="00583961"/>
    <w:rsid w:val="0058441A"/>
    <w:rsid w:val="00584ABB"/>
    <w:rsid w:val="00584C56"/>
    <w:rsid w:val="00585082"/>
    <w:rsid w:val="00585350"/>
    <w:rsid w:val="00585CB4"/>
    <w:rsid w:val="00585EAC"/>
    <w:rsid w:val="0058644E"/>
    <w:rsid w:val="005865B2"/>
    <w:rsid w:val="00587227"/>
    <w:rsid w:val="00587BDE"/>
    <w:rsid w:val="00590993"/>
    <w:rsid w:val="00590A01"/>
    <w:rsid w:val="00590B07"/>
    <w:rsid w:val="00590D81"/>
    <w:rsid w:val="005916C8"/>
    <w:rsid w:val="00591E63"/>
    <w:rsid w:val="00592115"/>
    <w:rsid w:val="005921A1"/>
    <w:rsid w:val="0059231B"/>
    <w:rsid w:val="00592766"/>
    <w:rsid w:val="00592828"/>
    <w:rsid w:val="00592F1A"/>
    <w:rsid w:val="00595304"/>
    <w:rsid w:val="00595DD4"/>
    <w:rsid w:val="0059661D"/>
    <w:rsid w:val="00596E94"/>
    <w:rsid w:val="00597127"/>
    <w:rsid w:val="0059725B"/>
    <w:rsid w:val="0059766F"/>
    <w:rsid w:val="005A01DC"/>
    <w:rsid w:val="005A156D"/>
    <w:rsid w:val="005A18BF"/>
    <w:rsid w:val="005A1BCB"/>
    <w:rsid w:val="005A2126"/>
    <w:rsid w:val="005A2DD4"/>
    <w:rsid w:val="005A39D0"/>
    <w:rsid w:val="005A438D"/>
    <w:rsid w:val="005A4B38"/>
    <w:rsid w:val="005A4D7B"/>
    <w:rsid w:val="005A52C3"/>
    <w:rsid w:val="005A5A43"/>
    <w:rsid w:val="005A5FF1"/>
    <w:rsid w:val="005A63F8"/>
    <w:rsid w:val="005A7377"/>
    <w:rsid w:val="005A7E5E"/>
    <w:rsid w:val="005B0027"/>
    <w:rsid w:val="005B0259"/>
    <w:rsid w:val="005B02D0"/>
    <w:rsid w:val="005B0A36"/>
    <w:rsid w:val="005B1582"/>
    <w:rsid w:val="005B18AD"/>
    <w:rsid w:val="005B1F02"/>
    <w:rsid w:val="005B1F69"/>
    <w:rsid w:val="005B2602"/>
    <w:rsid w:val="005B3392"/>
    <w:rsid w:val="005B5235"/>
    <w:rsid w:val="005B60A0"/>
    <w:rsid w:val="005B752B"/>
    <w:rsid w:val="005B7921"/>
    <w:rsid w:val="005B7DDA"/>
    <w:rsid w:val="005C02A8"/>
    <w:rsid w:val="005C02EE"/>
    <w:rsid w:val="005C06DE"/>
    <w:rsid w:val="005C0867"/>
    <w:rsid w:val="005C0BAE"/>
    <w:rsid w:val="005C0FE3"/>
    <w:rsid w:val="005C1009"/>
    <w:rsid w:val="005C110A"/>
    <w:rsid w:val="005C14C6"/>
    <w:rsid w:val="005C385A"/>
    <w:rsid w:val="005C3CE7"/>
    <w:rsid w:val="005C3DCF"/>
    <w:rsid w:val="005C51AA"/>
    <w:rsid w:val="005C6043"/>
    <w:rsid w:val="005C6ADD"/>
    <w:rsid w:val="005C6EA2"/>
    <w:rsid w:val="005C6FD8"/>
    <w:rsid w:val="005C7D0C"/>
    <w:rsid w:val="005D00F4"/>
    <w:rsid w:val="005D1100"/>
    <w:rsid w:val="005D1ABD"/>
    <w:rsid w:val="005D219B"/>
    <w:rsid w:val="005D232C"/>
    <w:rsid w:val="005D39D7"/>
    <w:rsid w:val="005D4194"/>
    <w:rsid w:val="005D4249"/>
    <w:rsid w:val="005D4515"/>
    <w:rsid w:val="005D4F86"/>
    <w:rsid w:val="005D6458"/>
    <w:rsid w:val="005D655D"/>
    <w:rsid w:val="005D6896"/>
    <w:rsid w:val="005D6B10"/>
    <w:rsid w:val="005D6B6E"/>
    <w:rsid w:val="005D6FF6"/>
    <w:rsid w:val="005D7673"/>
    <w:rsid w:val="005D7E80"/>
    <w:rsid w:val="005E01E8"/>
    <w:rsid w:val="005E0551"/>
    <w:rsid w:val="005E080D"/>
    <w:rsid w:val="005E11A4"/>
    <w:rsid w:val="005E1313"/>
    <w:rsid w:val="005E1A59"/>
    <w:rsid w:val="005E1D26"/>
    <w:rsid w:val="005E20BB"/>
    <w:rsid w:val="005E2257"/>
    <w:rsid w:val="005E24F8"/>
    <w:rsid w:val="005E2D0B"/>
    <w:rsid w:val="005E2E0E"/>
    <w:rsid w:val="005E2E22"/>
    <w:rsid w:val="005E370D"/>
    <w:rsid w:val="005E3F71"/>
    <w:rsid w:val="005E4222"/>
    <w:rsid w:val="005E4664"/>
    <w:rsid w:val="005E4B4D"/>
    <w:rsid w:val="005E4CC5"/>
    <w:rsid w:val="005E52F0"/>
    <w:rsid w:val="005E54FA"/>
    <w:rsid w:val="005E5AD7"/>
    <w:rsid w:val="005E6419"/>
    <w:rsid w:val="005E682C"/>
    <w:rsid w:val="005E69E6"/>
    <w:rsid w:val="005E722C"/>
    <w:rsid w:val="005F00A3"/>
    <w:rsid w:val="005F00B4"/>
    <w:rsid w:val="005F23D3"/>
    <w:rsid w:val="005F2CD8"/>
    <w:rsid w:val="005F2D91"/>
    <w:rsid w:val="005F3403"/>
    <w:rsid w:val="005F3A28"/>
    <w:rsid w:val="005F3B5B"/>
    <w:rsid w:val="005F410F"/>
    <w:rsid w:val="005F41A0"/>
    <w:rsid w:val="005F60E3"/>
    <w:rsid w:val="005F610F"/>
    <w:rsid w:val="005F620C"/>
    <w:rsid w:val="005F6548"/>
    <w:rsid w:val="005F66CF"/>
    <w:rsid w:val="005F69BA"/>
    <w:rsid w:val="005F70DC"/>
    <w:rsid w:val="005F71E9"/>
    <w:rsid w:val="005F77C6"/>
    <w:rsid w:val="005F77EA"/>
    <w:rsid w:val="0060165D"/>
    <w:rsid w:val="00601AE4"/>
    <w:rsid w:val="00601E92"/>
    <w:rsid w:val="00602A71"/>
    <w:rsid w:val="00602C27"/>
    <w:rsid w:val="00603546"/>
    <w:rsid w:val="00603607"/>
    <w:rsid w:val="006036ED"/>
    <w:rsid w:val="00603E31"/>
    <w:rsid w:val="00604083"/>
    <w:rsid w:val="0060409E"/>
    <w:rsid w:val="00604112"/>
    <w:rsid w:val="006048A1"/>
    <w:rsid w:val="00604C18"/>
    <w:rsid w:val="00605C58"/>
    <w:rsid w:val="00606222"/>
    <w:rsid w:val="006064DF"/>
    <w:rsid w:val="006065AF"/>
    <w:rsid w:val="00607051"/>
    <w:rsid w:val="006079B7"/>
    <w:rsid w:val="00607D7A"/>
    <w:rsid w:val="00607DA4"/>
    <w:rsid w:val="00607F6D"/>
    <w:rsid w:val="0061010F"/>
    <w:rsid w:val="006103C5"/>
    <w:rsid w:val="006104A2"/>
    <w:rsid w:val="0061173E"/>
    <w:rsid w:val="00611CB0"/>
    <w:rsid w:val="006123DE"/>
    <w:rsid w:val="00612F2B"/>
    <w:rsid w:val="00613BF7"/>
    <w:rsid w:val="006140A0"/>
    <w:rsid w:val="0061422F"/>
    <w:rsid w:val="006144C4"/>
    <w:rsid w:val="00614837"/>
    <w:rsid w:val="00614D67"/>
    <w:rsid w:val="00614F62"/>
    <w:rsid w:val="00615266"/>
    <w:rsid w:val="006160C2"/>
    <w:rsid w:val="00616322"/>
    <w:rsid w:val="006164AD"/>
    <w:rsid w:val="006173DC"/>
    <w:rsid w:val="0061751E"/>
    <w:rsid w:val="00617A31"/>
    <w:rsid w:val="0062051F"/>
    <w:rsid w:val="00621677"/>
    <w:rsid w:val="006216C7"/>
    <w:rsid w:val="006218C9"/>
    <w:rsid w:val="00621DCC"/>
    <w:rsid w:val="00621E33"/>
    <w:rsid w:val="00621F1F"/>
    <w:rsid w:val="00622CF5"/>
    <w:rsid w:val="00623103"/>
    <w:rsid w:val="00623851"/>
    <w:rsid w:val="00624CAC"/>
    <w:rsid w:val="006252E0"/>
    <w:rsid w:val="0062549F"/>
    <w:rsid w:val="00626205"/>
    <w:rsid w:val="00626572"/>
    <w:rsid w:val="00626582"/>
    <w:rsid w:val="00626725"/>
    <w:rsid w:val="006267C0"/>
    <w:rsid w:val="00626C97"/>
    <w:rsid w:val="00626F08"/>
    <w:rsid w:val="0062708E"/>
    <w:rsid w:val="006276AF"/>
    <w:rsid w:val="00627887"/>
    <w:rsid w:val="00627F2A"/>
    <w:rsid w:val="00630530"/>
    <w:rsid w:val="0063163E"/>
    <w:rsid w:val="00631EEC"/>
    <w:rsid w:val="00632C22"/>
    <w:rsid w:val="006334A1"/>
    <w:rsid w:val="00634BB0"/>
    <w:rsid w:val="006354C1"/>
    <w:rsid w:val="0063629A"/>
    <w:rsid w:val="0063769A"/>
    <w:rsid w:val="00637751"/>
    <w:rsid w:val="00637924"/>
    <w:rsid w:val="00637E88"/>
    <w:rsid w:val="0064007B"/>
    <w:rsid w:val="0064164D"/>
    <w:rsid w:val="006416BC"/>
    <w:rsid w:val="0064172F"/>
    <w:rsid w:val="006421F0"/>
    <w:rsid w:val="006426F4"/>
    <w:rsid w:val="00642B3B"/>
    <w:rsid w:val="006433D6"/>
    <w:rsid w:val="00644C60"/>
    <w:rsid w:val="0064501B"/>
    <w:rsid w:val="00645428"/>
    <w:rsid w:val="006459CA"/>
    <w:rsid w:val="00645ED6"/>
    <w:rsid w:val="0064689C"/>
    <w:rsid w:val="00646AF8"/>
    <w:rsid w:val="00646D3E"/>
    <w:rsid w:val="00646DD8"/>
    <w:rsid w:val="00647127"/>
    <w:rsid w:val="00647CFE"/>
    <w:rsid w:val="00650063"/>
    <w:rsid w:val="006501F4"/>
    <w:rsid w:val="00650691"/>
    <w:rsid w:val="00650708"/>
    <w:rsid w:val="006516CC"/>
    <w:rsid w:val="00651B3C"/>
    <w:rsid w:val="00651DF9"/>
    <w:rsid w:val="006522DC"/>
    <w:rsid w:val="00652641"/>
    <w:rsid w:val="006536D5"/>
    <w:rsid w:val="006544CF"/>
    <w:rsid w:val="00654548"/>
    <w:rsid w:val="0065475B"/>
    <w:rsid w:val="006548A1"/>
    <w:rsid w:val="00655255"/>
    <w:rsid w:val="0065549A"/>
    <w:rsid w:val="00656C3F"/>
    <w:rsid w:val="00656D39"/>
    <w:rsid w:val="00660017"/>
    <w:rsid w:val="006602AF"/>
    <w:rsid w:val="00660EF6"/>
    <w:rsid w:val="006611AF"/>
    <w:rsid w:val="006614C4"/>
    <w:rsid w:val="00662BCC"/>
    <w:rsid w:val="00662D74"/>
    <w:rsid w:val="00662DBB"/>
    <w:rsid w:val="00662EF5"/>
    <w:rsid w:val="00662FF4"/>
    <w:rsid w:val="006632BC"/>
    <w:rsid w:val="00663456"/>
    <w:rsid w:val="006635A6"/>
    <w:rsid w:val="00663651"/>
    <w:rsid w:val="00663C9B"/>
    <w:rsid w:val="00664101"/>
    <w:rsid w:val="00666489"/>
    <w:rsid w:val="00666664"/>
    <w:rsid w:val="006671A4"/>
    <w:rsid w:val="00667332"/>
    <w:rsid w:val="006677F0"/>
    <w:rsid w:val="00670694"/>
    <w:rsid w:val="006708F1"/>
    <w:rsid w:val="00670AEF"/>
    <w:rsid w:val="006711DC"/>
    <w:rsid w:val="00671930"/>
    <w:rsid w:val="006719DE"/>
    <w:rsid w:val="00671EBB"/>
    <w:rsid w:val="00671F47"/>
    <w:rsid w:val="00672B8B"/>
    <w:rsid w:val="00672EB6"/>
    <w:rsid w:val="0067304F"/>
    <w:rsid w:val="00673124"/>
    <w:rsid w:val="00673468"/>
    <w:rsid w:val="00673D7B"/>
    <w:rsid w:val="00674A40"/>
    <w:rsid w:val="00675398"/>
    <w:rsid w:val="00675685"/>
    <w:rsid w:val="006757EA"/>
    <w:rsid w:val="00675D3E"/>
    <w:rsid w:val="00675EC4"/>
    <w:rsid w:val="00676038"/>
    <w:rsid w:val="00676106"/>
    <w:rsid w:val="00676E97"/>
    <w:rsid w:val="006803F5"/>
    <w:rsid w:val="006813C3"/>
    <w:rsid w:val="00681755"/>
    <w:rsid w:val="00681861"/>
    <w:rsid w:val="00681B68"/>
    <w:rsid w:val="0068261D"/>
    <w:rsid w:val="00682965"/>
    <w:rsid w:val="006829B5"/>
    <w:rsid w:val="00682F7D"/>
    <w:rsid w:val="00683211"/>
    <w:rsid w:val="00683453"/>
    <w:rsid w:val="0068348F"/>
    <w:rsid w:val="0068391C"/>
    <w:rsid w:val="00683986"/>
    <w:rsid w:val="006844C4"/>
    <w:rsid w:val="00684AC5"/>
    <w:rsid w:val="0068528A"/>
    <w:rsid w:val="00685F70"/>
    <w:rsid w:val="006868FB"/>
    <w:rsid w:val="00686C6A"/>
    <w:rsid w:val="00686E24"/>
    <w:rsid w:val="00687D8F"/>
    <w:rsid w:val="00690020"/>
    <w:rsid w:val="00690105"/>
    <w:rsid w:val="00690A37"/>
    <w:rsid w:val="00690DF8"/>
    <w:rsid w:val="00690EA0"/>
    <w:rsid w:val="00690F18"/>
    <w:rsid w:val="00691F2D"/>
    <w:rsid w:val="00692134"/>
    <w:rsid w:val="00692A0B"/>
    <w:rsid w:val="006938A3"/>
    <w:rsid w:val="006950E2"/>
    <w:rsid w:val="00695719"/>
    <w:rsid w:val="00695F22"/>
    <w:rsid w:val="006972D9"/>
    <w:rsid w:val="006974B2"/>
    <w:rsid w:val="0069788C"/>
    <w:rsid w:val="00697C05"/>
    <w:rsid w:val="00697FC4"/>
    <w:rsid w:val="006A0640"/>
    <w:rsid w:val="006A07CA"/>
    <w:rsid w:val="006A145E"/>
    <w:rsid w:val="006A2B4A"/>
    <w:rsid w:val="006A346D"/>
    <w:rsid w:val="006A3C93"/>
    <w:rsid w:val="006A4182"/>
    <w:rsid w:val="006A41D4"/>
    <w:rsid w:val="006A4356"/>
    <w:rsid w:val="006A474D"/>
    <w:rsid w:val="006A4983"/>
    <w:rsid w:val="006A49A0"/>
    <w:rsid w:val="006A4AF1"/>
    <w:rsid w:val="006A4B04"/>
    <w:rsid w:val="006A51F4"/>
    <w:rsid w:val="006A5246"/>
    <w:rsid w:val="006A5949"/>
    <w:rsid w:val="006A5CF6"/>
    <w:rsid w:val="006B02DE"/>
    <w:rsid w:val="006B06D5"/>
    <w:rsid w:val="006B0880"/>
    <w:rsid w:val="006B189A"/>
    <w:rsid w:val="006B1D13"/>
    <w:rsid w:val="006B26DE"/>
    <w:rsid w:val="006B3852"/>
    <w:rsid w:val="006B468A"/>
    <w:rsid w:val="006B4E94"/>
    <w:rsid w:val="006B56C0"/>
    <w:rsid w:val="006B5A22"/>
    <w:rsid w:val="006B5CD0"/>
    <w:rsid w:val="006B68E3"/>
    <w:rsid w:val="006B6B64"/>
    <w:rsid w:val="006B6FFB"/>
    <w:rsid w:val="006B7B51"/>
    <w:rsid w:val="006C03E7"/>
    <w:rsid w:val="006C0484"/>
    <w:rsid w:val="006C117C"/>
    <w:rsid w:val="006C1523"/>
    <w:rsid w:val="006C19E4"/>
    <w:rsid w:val="006C1D30"/>
    <w:rsid w:val="006C37F3"/>
    <w:rsid w:val="006C3952"/>
    <w:rsid w:val="006C3C6D"/>
    <w:rsid w:val="006C4077"/>
    <w:rsid w:val="006C41BC"/>
    <w:rsid w:val="006C4DC4"/>
    <w:rsid w:val="006C501F"/>
    <w:rsid w:val="006C5163"/>
    <w:rsid w:val="006C592E"/>
    <w:rsid w:val="006C5A20"/>
    <w:rsid w:val="006C608A"/>
    <w:rsid w:val="006C60BB"/>
    <w:rsid w:val="006C6439"/>
    <w:rsid w:val="006C67E9"/>
    <w:rsid w:val="006C67FF"/>
    <w:rsid w:val="006C6F3A"/>
    <w:rsid w:val="006C7645"/>
    <w:rsid w:val="006C7930"/>
    <w:rsid w:val="006C7C14"/>
    <w:rsid w:val="006D02DA"/>
    <w:rsid w:val="006D07F6"/>
    <w:rsid w:val="006D20F4"/>
    <w:rsid w:val="006D2D20"/>
    <w:rsid w:val="006D336B"/>
    <w:rsid w:val="006D34E8"/>
    <w:rsid w:val="006D3BD6"/>
    <w:rsid w:val="006D48A5"/>
    <w:rsid w:val="006D5368"/>
    <w:rsid w:val="006D5979"/>
    <w:rsid w:val="006D61A0"/>
    <w:rsid w:val="006D6A01"/>
    <w:rsid w:val="006D6C8F"/>
    <w:rsid w:val="006D71E9"/>
    <w:rsid w:val="006D7597"/>
    <w:rsid w:val="006D75C7"/>
    <w:rsid w:val="006D782B"/>
    <w:rsid w:val="006E0294"/>
    <w:rsid w:val="006E066C"/>
    <w:rsid w:val="006E1122"/>
    <w:rsid w:val="006E203F"/>
    <w:rsid w:val="006E2248"/>
    <w:rsid w:val="006E2882"/>
    <w:rsid w:val="006E31C7"/>
    <w:rsid w:val="006E3A89"/>
    <w:rsid w:val="006E3C28"/>
    <w:rsid w:val="006E3F8D"/>
    <w:rsid w:val="006E5773"/>
    <w:rsid w:val="006E5CB1"/>
    <w:rsid w:val="006E61F1"/>
    <w:rsid w:val="006E66F5"/>
    <w:rsid w:val="006E6908"/>
    <w:rsid w:val="006E7158"/>
    <w:rsid w:val="006E773E"/>
    <w:rsid w:val="006E7E87"/>
    <w:rsid w:val="006F0BC1"/>
    <w:rsid w:val="006F172B"/>
    <w:rsid w:val="006F1907"/>
    <w:rsid w:val="006F1A8F"/>
    <w:rsid w:val="006F1E52"/>
    <w:rsid w:val="006F1ED0"/>
    <w:rsid w:val="006F1EED"/>
    <w:rsid w:val="006F21B2"/>
    <w:rsid w:val="006F2D33"/>
    <w:rsid w:val="006F354A"/>
    <w:rsid w:val="006F372E"/>
    <w:rsid w:val="006F3D10"/>
    <w:rsid w:val="006F4C65"/>
    <w:rsid w:val="006F4FF9"/>
    <w:rsid w:val="006F5094"/>
    <w:rsid w:val="006F5BBA"/>
    <w:rsid w:val="006F6BB8"/>
    <w:rsid w:val="006F6D6A"/>
    <w:rsid w:val="006F79FC"/>
    <w:rsid w:val="007000CF"/>
    <w:rsid w:val="0070075E"/>
    <w:rsid w:val="007008A9"/>
    <w:rsid w:val="00702244"/>
    <w:rsid w:val="00702593"/>
    <w:rsid w:val="007033ED"/>
    <w:rsid w:val="00703C88"/>
    <w:rsid w:val="00703E47"/>
    <w:rsid w:val="0070405F"/>
    <w:rsid w:val="007043B1"/>
    <w:rsid w:val="00704986"/>
    <w:rsid w:val="00704E0B"/>
    <w:rsid w:val="00704ED1"/>
    <w:rsid w:val="007063C2"/>
    <w:rsid w:val="00706D76"/>
    <w:rsid w:val="0071044A"/>
    <w:rsid w:val="0071191C"/>
    <w:rsid w:val="00712588"/>
    <w:rsid w:val="007125D6"/>
    <w:rsid w:val="007133F1"/>
    <w:rsid w:val="007138AF"/>
    <w:rsid w:val="00713AEC"/>
    <w:rsid w:val="00713C44"/>
    <w:rsid w:val="0071420E"/>
    <w:rsid w:val="007145F6"/>
    <w:rsid w:val="00714876"/>
    <w:rsid w:val="00714CC6"/>
    <w:rsid w:val="00715D38"/>
    <w:rsid w:val="00715DA4"/>
    <w:rsid w:val="00715DB9"/>
    <w:rsid w:val="007165FF"/>
    <w:rsid w:val="007171FA"/>
    <w:rsid w:val="0072056F"/>
    <w:rsid w:val="007209C4"/>
    <w:rsid w:val="00721124"/>
    <w:rsid w:val="00721DDD"/>
    <w:rsid w:val="00722547"/>
    <w:rsid w:val="00722779"/>
    <w:rsid w:val="00723C1E"/>
    <w:rsid w:val="0072472F"/>
    <w:rsid w:val="007247DE"/>
    <w:rsid w:val="007256E9"/>
    <w:rsid w:val="00725A1F"/>
    <w:rsid w:val="00725B01"/>
    <w:rsid w:val="00725DD2"/>
    <w:rsid w:val="00726382"/>
    <w:rsid w:val="0072653F"/>
    <w:rsid w:val="0072696A"/>
    <w:rsid w:val="00726BBA"/>
    <w:rsid w:val="00726C5D"/>
    <w:rsid w:val="007276CA"/>
    <w:rsid w:val="00727B5B"/>
    <w:rsid w:val="00730218"/>
    <w:rsid w:val="00730394"/>
    <w:rsid w:val="007311A4"/>
    <w:rsid w:val="00731492"/>
    <w:rsid w:val="00731BA3"/>
    <w:rsid w:val="00731FCE"/>
    <w:rsid w:val="007321D2"/>
    <w:rsid w:val="00733353"/>
    <w:rsid w:val="00733673"/>
    <w:rsid w:val="00733C1C"/>
    <w:rsid w:val="00733C40"/>
    <w:rsid w:val="00733CDA"/>
    <w:rsid w:val="00734236"/>
    <w:rsid w:val="007344FC"/>
    <w:rsid w:val="007346C7"/>
    <w:rsid w:val="00734763"/>
    <w:rsid w:val="00735026"/>
    <w:rsid w:val="00735044"/>
    <w:rsid w:val="0073576B"/>
    <w:rsid w:val="007358A5"/>
    <w:rsid w:val="00735B2B"/>
    <w:rsid w:val="00735B96"/>
    <w:rsid w:val="00735C2B"/>
    <w:rsid w:val="00735D1C"/>
    <w:rsid w:val="0073607C"/>
    <w:rsid w:val="0073689C"/>
    <w:rsid w:val="00737216"/>
    <w:rsid w:val="007373E5"/>
    <w:rsid w:val="0073747D"/>
    <w:rsid w:val="007378E1"/>
    <w:rsid w:val="00737AA5"/>
    <w:rsid w:val="00737CBE"/>
    <w:rsid w:val="00737DD0"/>
    <w:rsid w:val="007403DF"/>
    <w:rsid w:val="00740A64"/>
    <w:rsid w:val="00740ACB"/>
    <w:rsid w:val="00740CA7"/>
    <w:rsid w:val="00740F6A"/>
    <w:rsid w:val="00740F73"/>
    <w:rsid w:val="0074109C"/>
    <w:rsid w:val="007410CF"/>
    <w:rsid w:val="00741992"/>
    <w:rsid w:val="00741CD4"/>
    <w:rsid w:val="00741E5A"/>
    <w:rsid w:val="0074293D"/>
    <w:rsid w:val="00742954"/>
    <w:rsid w:val="00743093"/>
    <w:rsid w:val="007430DD"/>
    <w:rsid w:val="00743C77"/>
    <w:rsid w:val="0074411E"/>
    <w:rsid w:val="00744A88"/>
    <w:rsid w:val="00744FD5"/>
    <w:rsid w:val="007456F7"/>
    <w:rsid w:val="0074580A"/>
    <w:rsid w:val="00745A4E"/>
    <w:rsid w:val="00745DAF"/>
    <w:rsid w:val="007460C1"/>
    <w:rsid w:val="007466C3"/>
    <w:rsid w:val="00746FA7"/>
    <w:rsid w:val="007473A8"/>
    <w:rsid w:val="007476FA"/>
    <w:rsid w:val="00747728"/>
    <w:rsid w:val="00747F5F"/>
    <w:rsid w:val="00750310"/>
    <w:rsid w:val="00750A43"/>
    <w:rsid w:val="00750BE0"/>
    <w:rsid w:val="00751578"/>
    <w:rsid w:val="007515DB"/>
    <w:rsid w:val="007517CD"/>
    <w:rsid w:val="00751A79"/>
    <w:rsid w:val="00752E73"/>
    <w:rsid w:val="007531F5"/>
    <w:rsid w:val="00753AFD"/>
    <w:rsid w:val="007540AA"/>
    <w:rsid w:val="0075483B"/>
    <w:rsid w:val="00754BB5"/>
    <w:rsid w:val="00754EED"/>
    <w:rsid w:val="007550F9"/>
    <w:rsid w:val="00755A1E"/>
    <w:rsid w:val="00757084"/>
    <w:rsid w:val="007571BF"/>
    <w:rsid w:val="00757E67"/>
    <w:rsid w:val="00760073"/>
    <w:rsid w:val="007606C7"/>
    <w:rsid w:val="00760A01"/>
    <w:rsid w:val="007611A7"/>
    <w:rsid w:val="007612DE"/>
    <w:rsid w:val="00761418"/>
    <w:rsid w:val="00761B4B"/>
    <w:rsid w:val="00761C19"/>
    <w:rsid w:val="00761E96"/>
    <w:rsid w:val="00762456"/>
    <w:rsid w:val="007628FF"/>
    <w:rsid w:val="00762941"/>
    <w:rsid w:val="00762DBE"/>
    <w:rsid w:val="0076358A"/>
    <w:rsid w:val="007636CA"/>
    <w:rsid w:val="00763E26"/>
    <w:rsid w:val="00763EEA"/>
    <w:rsid w:val="0076447C"/>
    <w:rsid w:val="0076519E"/>
    <w:rsid w:val="007656D0"/>
    <w:rsid w:val="007659B1"/>
    <w:rsid w:val="00766A91"/>
    <w:rsid w:val="00766F43"/>
    <w:rsid w:val="007700ED"/>
    <w:rsid w:val="0077193D"/>
    <w:rsid w:val="00771BF3"/>
    <w:rsid w:val="00771D8E"/>
    <w:rsid w:val="0077357B"/>
    <w:rsid w:val="0077365F"/>
    <w:rsid w:val="00773D75"/>
    <w:rsid w:val="00773F6E"/>
    <w:rsid w:val="00774005"/>
    <w:rsid w:val="0077403E"/>
    <w:rsid w:val="007740AC"/>
    <w:rsid w:val="00774109"/>
    <w:rsid w:val="00774933"/>
    <w:rsid w:val="007750D6"/>
    <w:rsid w:val="00775F8F"/>
    <w:rsid w:val="00776EFE"/>
    <w:rsid w:val="007778A2"/>
    <w:rsid w:val="00781808"/>
    <w:rsid w:val="0078181B"/>
    <w:rsid w:val="00782504"/>
    <w:rsid w:val="00782A58"/>
    <w:rsid w:val="00782E5F"/>
    <w:rsid w:val="007830CE"/>
    <w:rsid w:val="00783AE4"/>
    <w:rsid w:val="0078405B"/>
    <w:rsid w:val="007842C8"/>
    <w:rsid w:val="00784471"/>
    <w:rsid w:val="007845A9"/>
    <w:rsid w:val="007845BE"/>
    <w:rsid w:val="00784766"/>
    <w:rsid w:val="00786087"/>
    <w:rsid w:val="007861A4"/>
    <w:rsid w:val="007861AA"/>
    <w:rsid w:val="00786407"/>
    <w:rsid w:val="00786B86"/>
    <w:rsid w:val="00787058"/>
    <w:rsid w:val="00787139"/>
    <w:rsid w:val="007873C2"/>
    <w:rsid w:val="007875DB"/>
    <w:rsid w:val="00787B02"/>
    <w:rsid w:val="00787D3F"/>
    <w:rsid w:val="00787E2D"/>
    <w:rsid w:val="0079017D"/>
    <w:rsid w:val="00790AE9"/>
    <w:rsid w:val="00790E9F"/>
    <w:rsid w:val="00791060"/>
    <w:rsid w:val="007914AF"/>
    <w:rsid w:val="00792285"/>
    <w:rsid w:val="0079246D"/>
    <w:rsid w:val="00792AC3"/>
    <w:rsid w:val="00792D42"/>
    <w:rsid w:val="007932C2"/>
    <w:rsid w:val="00793547"/>
    <w:rsid w:val="007936D3"/>
    <w:rsid w:val="0079405D"/>
    <w:rsid w:val="00794140"/>
    <w:rsid w:val="00794515"/>
    <w:rsid w:val="007953EC"/>
    <w:rsid w:val="007954D7"/>
    <w:rsid w:val="0079564B"/>
    <w:rsid w:val="00795725"/>
    <w:rsid w:val="00795EA2"/>
    <w:rsid w:val="0079696B"/>
    <w:rsid w:val="00797545"/>
    <w:rsid w:val="007A0265"/>
    <w:rsid w:val="007A03EC"/>
    <w:rsid w:val="007A0473"/>
    <w:rsid w:val="007A0B2D"/>
    <w:rsid w:val="007A16C7"/>
    <w:rsid w:val="007A16E5"/>
    <w:rsid w:val="007A19D1"/>
    <w:rsid w:val="007A1DA4"/>
    <w:rsid w:val="007A223E"/>
    <w:rsid w:val="007A2C44"/>
    <w:rsid w:val="007A2C8C"/>
    <w:rsid w:val="007A3B60"/>
    <w:rsid w:val="007A3FFA"/>
    <w:rsid w:val="007A425D"/>
    <w:rsid w:val="007A42F5"/>
    <w:rsid w:val="007A4732"/>
    <w:rsid w:val="007A54DF"/>
    <w:rsid w:val="007A5A12"/>
    <w:rsid w:val="007A5CD2"/>
    <w:rsid w:val="007A5F99"/>
    <w:rsid w:val="007A638A"/>
    <w:rsid w:val="007A6AED"/>
    <w:rsid w:val="007A6F31"/>
    <w:rsid w:val="007A6FBD"/>
    <w:rsid w:val="007A743B"/>
    <w:rsid w:val="007B1030"/>
    <w:rsid w:val="007B12ED"/>
    <w:rsid w:val="007B134A"/>
    <w:rsid w:val="007B142A"/>
    <w:rsid w:val="007B15DD"/>
    <w:rsid w:val="007B2152"/>
    <w:rsid w:val="007B2426"/>
    <w:rsid w:val="007B2C3C"/>
    <w:rsid w:val="007B2F2F"/>
    <w:rsid w:val="007B3034"/>
    <w:rsid w:val="007B327C"/>
    <w:rsid w:val="007B3670"/>
    <w:rsid w:val="007B3AD7"/>
    <w:rsid w:val="007B3C4A"/>
    <w:rsid w:val="007B463C"/>
    <w:rsid w:val="007B52F1"/>
    <w:rsid w:val="007B61F7"/>
    <w:rsid w:val="007B73FC"/>
    <w:rsid w:val="007B7A1B"/>
    <w:rsid w:val="007B7DF1"/>
    <w:rsid w:val="007C0BE5"/>
    <w:rsid w:val="007C13B6"/>
    <w:rsid w:val="007C1AB4"/>
    <w:rsid w:val="007C1DAD"/>
    <w:rsid w:val="007C25EC"/>
    <w:rsid w:val="007C348D"/>
    <w:rsid w:val="007C3570"/>
    <w:rsid w:val="007C3610"/>
    <w:rsid w:val="007C3D79"/>
    <w:rsid w:val="007C4060"/>
    <w:rsid w:val="007C44E9"/>
    <w:rsid w:val="007C486B"/>
    <w:rsid w:val="007C4AC9"/>
    <w:rsid w:val="007C50C7"/>
    <w:rsid w:val="007C53D2"/>
    <w:rsid w:val="007C5A8B"/>
    <w:rsid w:val="007C5D63"/>
    <w:rsid w:val="007C5DC0"/>
    <w:rsid w:val="007C675F"/>
    <w:rsid w:val="007C67F5"/>
    <w:rsid w:val="007C68C0"/>
    <w:rsid w:val="007C6D29"/>
    <w:rsid w:val="007C7802"/>
    <w:rsid w:val="007C78E4"/>
    <w:rsid w:val="007C7B49"/>
    <w:rsid w:val="007C7D44"/>
    <w:rsid w:val="007D07F3"/>
    <w:rsid w:val="007D0943"/>
    <w:rsid w:val="007D1251"/>
    <w:rsid w:val="007D12E2"/>
    <w:rsid w:val="007D19C6"/>
    <w:rsid w:val="007D1B0F"/>
    <w:rsid w:val="007D1BD1"/>
    <w:rsid w:val="007D23B1"/>
    <w:rsid w:val="007D25B0"/>
    <w:rsid w:val="007D2E5F"/>
    <w:rsid w:val="007D397A"/>
    <w:rsid w:val="007D3B2E"/>
    <w:rsid w:val="007D5067"/>
    <w:rsid w:val="007D55E0"/>
    <w:rsid w:val="007D5B5A"/>
    <w:rsid w:val="007D6009"/>
    <w:rsid w:val="007D6526"/>
    <w:rsid w:val="007D6C29"/>
    <w:rsid w:val="007D790B"/>
    <w:rsid w:val="007E016E"/>
    <w:rsid w:val="007E028A"/>
    <w:rsid w:val="007E03EE"/>
    <w:rsid w:val="007E1181"/>
    <w:rsid w:val="007E159E"/>
    <w:rsid w:val="007E1B71"/>
    <w:rsid w:val="007E22A7"/>
    <w:rsid w:val="007E26DA"/>
    <w:rsid w:val="007E2FA7"/>
    <w:rsid w:val="007E4923"/>
    <w:rsid w:val="007E49EC"/>
    <w:rsid w:val="007E4A11"/>
    <w:rsid w:val="007E4A1D"/>
    <w:rsid w:val="007E61F7"/>
    <w:rsid w:val="007E64E5"/>
    <w:rsid w:val="007E6A15"/>
    <w:rsid w:val="007E6B6A"/>
    <w:rsid w:val="007E6FAE"/>
    <w:rsid w:val="007E7EF0"/>
    <w:rsid w:val="007F0510"/>
    <w:rsid w:val="007F06E0"/>
    <w:rsid w:val="007F08F6"/>
    <w:rsid w:val="007F08FD"/>
    <w:rsid w:val="007F0B7A"/>
    <w:rsid w:val="007F0D74"/>
    <w:rsid w:val="007F18AB"/>
    <w:rsid w:val="007F1CCF"/>
    <w:rsid w:val="007F306B"/>
    <w:rsid w:val="007F3EF9"/>
    <w:rsid w:val="007F4392"/>
    <w:rsid w:val="007F4EF3"/>
    <w:rsid w:val="007F5650"/>
    <w:rsid w:val="007F6E5D"/>
    <w:rsid w:val="007F7215"/>
    <w:rsid w:val="007F78BB"/>
    <w:rsid w:val="007F7F98"/>
    <w:rsid w:val="008001C7"/>
    <w:rsid w:val="0080025F"/>
    <w:rsid w:val="008007F3"/>
    <w:rsid w:val="00801EC9"/>
    <w:rsid w:val="0080207F"/>
    <w:rsid w:val="008027AB"/>
    <w:rsid w:val="008028A9"/>
    <w:rsid w:val="00803845"/>
    <w:rsid w:val="00803CD8"/>
    <w:rsid w:val="00803D10"/>
    <w:rsid w:val="00803DDA"/>
    <w:rsid w:val="0080426D"/>
    <w:rsid w:val="00804E11"/>
    <w:rsid w:val="008056C2"/>
    <w:rsid w:val="00805D77"/>
    <w:rsid w:val="00806101"/>
    <w:rsid w:val="008061B7"/>
    <w:rsid w:val="00806583"/>
    <w:rsid w:val="00806916"/>
    <w:rsid w:val="00806C9D"/>
    <w:rsid w:val="00806D88"/>
    <w:rsid w:val="0080726D"/>
    <w:rsid w:val="008079FD"/>
    <w:rsid w:val="00807AEC"/>
    <w:rsid w:val="00807BE4"/>
    <w:rsid w:val="0081054E"/>
    <w:rsid w:val="00810771"/>
    <w:rsid w:val="00811161"/>
    <w:rsid w:val="00811196"/>
    <w:rsid w:val="00813430"/>
    <w:rsid w:val="008142EC"/>
    <w:rsid w:val="0081472E"/>
    <w:rsid w:val="008148BF"/>
    <w:rsid w:val="00814C8D"/>
    <w:rsid w:val="00814F2A"/>
    <w:rsid w:val="00815094"/>
    <w:rsid w:val="008159C5"/>
    <w:rsid w:val="0081716A"/>
    <w:rsid w:val="00817370"/>
    <w:rsid w:val="00817DC5"/>
    <w:rsid w:val="00820A2A"/>
    <w:rsid w:val="00821405"/>
    <w:rsid w:val="008217DA"/>
    <w:rsid w:val="008219B8"/>
    <w:rsid w:val="00821BF9"/>
    <w:rsid w:val="00821D69"/>
    <w:rsid w:val="008238E8"/>
    <w:rsid w:val="008238FC"/>
    <w:rsid w:val="00823DAD"/>
    <w:rsid w:val="00823ED6"/>
    <w:rsid w:val="00824797"/>
    <w:rsid w:val="00825119"/>
    <w:rsid w:val="008253C4"/>
    <w:rsid w:val="008255B3"/>
    <w:rsid w:val="008258D3"/>
    <w:rsid w:val="008259A2"/>
    <w:rsid w:val="00825C16"/>
    <w:rsid w:val="00825F04"/>
    <w:rsid w:val="00826833"/>
    <w:rsid w:val="00826A9B"/>
    <w:rsid w:val="00826AC9"/>
    <w:rsid w:val="00827010"/>
    <w:rsid w:val="00827778"/>
    <w:rsid w:val="00827890"/>
    <w:rsid w:val="00827DB6"/>
    <w:rsid w:val="008300A0"/>
    <w:rsid w:val="008300B3"/>
    <w:rsid w:val="00831640"/>
    <w:rsid w:val="00831BF2"/>
    <w:rsid w:val="00832A87"/>
    <w:rsid w:val="0083327E"/>
    <w:rsid w:val="00833B7B"/>
    <w:rsid w:val="00833C29"/>
    <w:rsid w:val="00833C5B"/>
    <w:rsid w:val="00834074"/>
    <w:rsid w:val="00834D0A"/>
    <w:rsid w:val="00834D88"/>
    <w:rsid w:val="00835A9F"/>
    <w:rsid w:val="00835C20"/>
    <w:rsid w:val="00835FF2"/>
    <w:rsid w:val="0083662A"/>
    <w:rsid w:val="00836981"/>
    <w:rsid w:val="00836E7E"/>
    <w:rsid w:val="00837040"/>
    <w:rsid w:val="008375F9"/>
    <w:rsid w:val="00837A6F"/>
    <w:rsid w:val="00837A92"/>
    <w:rsid w:val="008403EF"/>
    <w:rsid w:val="008405A5"/>
    <w:rsid w:val="00840698"/>
    <w:rsid w:val="008407B4"/>
    <w:rsid w:val="00840BD8"/>
    <w:rsid w:val="00840BE3"/>
    <w:rsid w:val="008412C7"/>
    <w:rsid w:val="00841377"/>
    <w:rsid w:val="0084179F"/>
    <w:rsid w:val="008417C3"/>
    <w:rsid w:val="00841B6F"/>
    <w:rsid w:val="008426B1"/>
    <w:rsid w:val="008426BA"/>
    <w:rsid w:val="00842E90"/>
    <w:rsid w:val="00843942"/>
    <w:rsid w:val="00844019"/>
    <w:rsid w:val="008442E4"/>
    <w:rsid w:val="00845270"/>
    <w:rsid w:val="00845639"/>
    <w:rsid w:val="0084599D"/>
    <w:rsid w:val="00845B37"/>
    <w:rsid w:val="00845E8D"/>
    <w:rsid w:val="00845FBA"/>
    <w:rsid w:val="008463E9"/>
    <w:rsid w:val="00846506"/>
    <w:rsid w:val="008468A4"/>
    <w:rsid w:val="00846D45"/>
    <w:rsid w:val="00847974"/>
    <w:rsid w:val="00847BF3"/>
    <w:rsid w:val="00847D30"/>
    <w:rsid w:val="0085016C"/>
    <w:rsid w:val="00850217"/>
    <w:rsid w:val="008502AC"/>
    <w:rsid w:val="00850579"/>
    <w:rsid w:val="00850C47"/>
    <w:rsid w:val="00850F30"/>
    <w:rsid w:val="008515DB"/>
    <w:rsid w:val="00852A37"/>
    <w:rsid w:val="008530BD"/>
    <w:rsid w:val="00853705"/>
    <w:rsid w:val="00853944"/>
    <w:rsid w:val="00853B6D"/>
    <w:rsid w:val="008540A8"/>
    <w:rsid w:val="008540E0"/>
    <w:rsid w:val="0085451D"/>
    <w:rsid w:val="00855A61"/>
    <w:rsid w:val="00855E9F"/>
    <w:rsid w:val="00856A3C"/>
    <w:rsid w:val="00856E25"/>
    <w:rsid w:val="0085786B"/>
    <w:rsid w:val="00857922"/>
    <w:rsid w:val="008605A5"/>
    <w:rsid w:val="00860D86"/>
    <w:rsid w:val="00860F8A"/>
    <w:rsid w:val="00860FEE"/>
    <w:rsid w:val="00861063"/>
    <w:rsid w:val="008618DA"/>
    <w:rsid w:val="00861A4A"/>
    <w:rsid w:val="00861DE7"/>
    <w:rsid w:val="0086224C"/>
    <w:rsid w:val="00862511"/>
    <w:rsid w:val="00862523"/>
    <w:rsid w:val="00862AC1"/>
    <w:rsid w:val="00862CED"/>
    <w:rsid w:val="0086300D"/>
    <w:rsid w:val="00863947"/>
    <w:rsid w:val="00863BBC"/>
    <w:rsid w:val="00864B8E"/>
    <w:rsid w:val="00864D47"/>
    <w:rsid w:val="008652DE"/>
    <w:rsid w:val="0086548C"/>
    <w:rsid w:val="00865713"/>
    <w:rsid w:val="0086586E"/>
    <w:rsid w:val="00865A9C"/>
    <w:rsid w:val="00865C60"/>
    <w:rsid w:val="008662AD"/>
    <w:rsid w:val="00866BDE"/>
    <w:rsid w:val="00866FCD"/>
    <w:rsid w:val="0086705A"/>
    <w:rsid w:val="00867396"/>
    <w:rsid w:val="00867C5C"/>
    <w:rsid w:val="00867CBC"/>
    <w:rsid w:val="00867FFC"/>
    <w:rsid w:val="0087077D"/>
    <w:rsid w:val="008707CE"/>
    <w:rsid w:val="00870AA4"/>
    <w:rsid w:val="00870C6D"/>
    <w:rsid w:val="00870F79"/>
    <w:rsid w:val="008711D3"/>
    <w:rsid w:val="008717D2"/>
    <w:rsid w:val="00871CA7"/>
    <w:rsid w:val="00871EE0"/>
    <w:rsid w:val="00872C43"/>
    <w:rsid w:val="00873581"/>
    <w:rsid w:val="00874118"/>
    <w:rsid w:val="0087415E"/>
    <w:rsid w:val="00874DDD"/>
    <w:rsid w:val="0087514C"/>
    <w:rsid w:val="008755E9"/>
    <w:rsid w:val="008757C6"/>
    <w:rsid w:val="00875CB1"/>
    <w:rsid w:val="00875F1B"/>
    <w:rsid w:val="0087663C"/>
    <w:rsid w:val="008766FF"/>
    <w:rsid w:val="00876BE3"/>
    <w:rsid w:val="00877215"/>
    <w:rsid w:val="00877780"/>
    <w:rsid w:val="00877DAC"/>
    <w:rsid w:val="008808DC"/>
    <w:rsid w:val="00880EBC"/>
    <w:rsid w:val="00880F32"/>
    <w:rsid w:val="00881C5C"/>
    <w:rsid w:val="00881E20"/>
    <w:rsid w:val="00882355"/>
    <w:rsid w:val="008823D4"/>
    <w:rsid w:val="008827EB"/>
    <w:rsid w:val="00882FE8"/>
    <w:rsid w:val="00884C29"/>
    <w:rsid w:val="008857D2"/>
    <w:rsid w:val="0088586F"/>
    <w:rsid w:val="00885900"/>
    <w:rsid w:val="00885E2B"/>
    <w:rsid w:val="00886076"/>
    <w:rsid w:val="00886A96"/>
    <w:rsid w:val="00886D70"/>
    <w:rsid w:val="00887725"/>
    <w:rsid w:val="00887AD6"/>
    <w:rsid w:val="008903E3"/>
    <w:rsid w:val="008907C5"/>
    <w:rsid w:val="008910AE"/>
    <w:rsid w:val="008913BC"/>
    <w:rsid w:val="0089196D"/>
    <w:rsid w:val="00891FF4"/>
    <w:rsid w:val="008927D1"/>
    <w:rsid w:val="008929DD"/>
    <w:rsid w:val="00892C81"/>
    <w:rsid w:val="00892CB4"/>
    <w:rsid w:val="00892D43"/>
    <w:rsid w:val="00893960"/>
    <w:rsid w:val="00893BE6"/>
    <w:rsid w:val="00894460"/>
    <w:rsid w:val="0089456A"/>
    <w:rsid w:val="00894614"/>
    <w:rsid w:val="00894E24"/>
    <w:rsid w:val="0089513F"/>
    <w:rsid w:val="008953CD"/>
    <w:rsid w:val="0089551D"/>
    <w:rsid w:val="0089565F"/>
    <w:rsid w:val="00895C8F"/>
    <w:rsid w:val="00895D6D"/>
    <w:rsid w:val="00895FFB"/>
    <w:rsid w:val="00896620"/>
    <w:rsid w:val="00896B64"/>
    <w:rsid w:val="008975C0"/>
    <w:rsid w:val="008976D9"/>
    <w:rsid w:val="00897849"/>
    <w:rsid w:val="008A0AED"/>
    <w:rsid w:val="008A143D"/>
    <w:rsid w:val="008A15F0"/>
    <w:rsid w:val="008A1A7B"/>
    <w:rsid w:val="008A1CC8"/>
    <w:rsid w:val="008A21CD"/>
    <w:rsid w:val="008A27E8"/>
    <w:rsid w:val="008A49FA"/>
    <w:rsid w:val="008A54E9"/>
    <w:rsid w:val="008A5D21"/>
    <w:rsid w:val="008A6D8B"/>
    <w:rsid w:val="008A7025"/>
    <w:rsid w:val="008A784F"/>
    <w:rsid w:val="008A79FD"/>
    <w:rsid w:val="008A7C58"/>
    <w:rsid w:val="008B0992"/>
    <w:rsid w:val="008B0AAF"/>
    <w:rsid w:val="008B0C9A"/>
    <w:rsid w:val="008B17E0"/>
    <w:rsid w:val="008B283F"/>
    <w:rsid w:val="008B293B"/>
    <w:rsid w:val="008B2987"/>
    <w:rsid w:val="008B2A8D"/>
    <w:rsid w:val="008B3304"/>
    <w:rsid w:val="008B3BDE"/>
    <w:rsid w:val="008B4D90"/>
    <w:rsid w:val="008B5044"/>
    <w:rsid w:val="008B59CB"/>
    <w:rsid w:val="008B5C60"/>
    <w:rsid w:val="008B5E87"/>
    <w:rsid w:val="008B71B8"/>
    <w:rsid w:val="008B7688"/>
    <w:rsid w:val="008B778B"/>
    <w:rsid w:val="008B7B74"/>
    <w:rsid w:val="008B7C57"/>
    <w:rsid w:val="008C03AB"/>
    <w:rsid w:val="008C0463"/>
    <w:rsid w:val="008C0831"/>
    <w:rsid w:val="008C145B"/>
    <w:rsid w:val="008C1601"/>
    <w:rsid w:val="008C19BB"/>
    <w:rsid w:val="008C1A83"/>
    <w:rsid w:val="008C211D"/>
    <w:rsid w:val="008C23E2"/>
    <w:rsid w:val="008C24EA"/>
    <w:rsid w:val="008C30DE"/>
    <w:rsid w:val="008C3CBB"/>
    <w:rsid w:val="008C3D85"/>
    <w:rsid w:val="008C3F07"/>
    <w:rsid w:val="008C4AE3"/>
    <w:rsid w:val="008C5426"/>
    <w:rsid w:val="008C59C8"/>
    <w:rsid w:val="008C5D05"/>
    <w:rsid w:val="008C771F"/>
    <w:rsid w:val="008C7CA6"/>
    <w:rsid w:val="008C7D1A"/>
    <w:rsid w:val="008C7D30"/>
    <w:rsid w:val="008D0324"/>
    <w:rsid w:val="008D067F"/>
    <w:rsid w:val="008D0FBA"/>
    <w:rsid w:val="008D1764"/>
    <w:rsid w:val="008D35D6"/>
    <w:rsid w:val="008D36C1"/>
    <w:rsid w:val="008D37D3"/>
    <w:rsid w:val="008D38AE"/>
    <w:rsid w:val="008D3C90"/>
    <w:rsid w:val="008D4786"/>
    <w:rsid w:val="008D4935"/>
    <w:rsid w:val="008D4AF8"/>
    <w:rsid w:val="008D4C6D"/>
    <w:rsid w:val="008D4D74"/>
    <w:rsid w:val="008D4FAC"/>
    <w:rsid w:val="008D501B"/>
    <w:rsid w:val="008D5AA5"/>
    <w:rsid w:val="008D5B77"/>
    <w:rsid w:val="008D6013"/>
    <w:rsid w:val="008D6021"/>
    <w:rsid w:val="008D6070"/>
    <w:rsid w:val="008D6112"/>
    <w:rsid w:val="008D67DC"/>
    <w:rsid w:val="008D6811"/>
    <w:rsid w:val="008D70A7"/>
    <w:rsid w:val="008D7A32"/>
    <w:rsid w:val="008D7CB5"/>
    <w:rsid w:val="008D7E13"/>
    <w:rsid w:val="008E0242"/>
    <w:rsid w:val="008E0F13"/>
    <w:rsid w:val="008E0FD4"/>
    <w:rsid w:val="008E15ED"/>
    <w:rsid w:val="008E1A7C"/>
    <w:rsid w:val="008E1AE0"/>
    <w:rsid w:val="008E1FDA"/>
    <w:rsid w:val="008E3185"/>
    <w:rsid w:val="008E3215"/>
    <w:rsid w:val="008E3A25"/>
    <w:rsid w:val="008E3C3E"/>
    <w:rsid w:val="008E3D38"/>
    <w:rsid w:val="008E416E"/>
    <w:rsid w:val="008E4200"/>
    <w:rsid w:val="008E4471"/>
    <w:rsid w:val="008E46ED"/>
    <w:rsid w:val="008E4981"/>
    <w:rsid w:val="008E4D26"/>
    <w:rsid w:val="008E5363"/>
    <w:rsid w:val="008E53C5"/>
    <w:rsid w:val="008E5478"/>
    <w:rsid w:val="008E5601"/>
    <w:rsid w:val="008E5889"/>
    <w:rsid w:val="008E5D34"/>
    <w:rsid w:val="008E6736"/>
    <w:rsid w:val="008E6AAC"/>
    <w:rsid w:val="008E6E82"/>
    <w:rsid w:val="008E7383"/>
    <w:rsid w:val="008E7459"/>
    <w:rsid w:val="008F1342"/>
    <w:rsid w:val="008F1591"/>
    <w:rsid w:val="008F234E"/>
    <w:rsid w:val="008F2F70"/>
    <w:rsid w:val="008F3593"/>
    <w:rsid w:val="008F3AE2"/>
    <w:rsid w:val="008F3FDC"/>
    <w:rsid w:val="008F46A6"/>
    <w:rsid w:val="008F4EB9"/>
    <w:rsid w:val="008F5AF1"/>
    <w:rsid w:val="008F5ED1"/>
    <w:rsid w:val="008F641E"/>
    <w:rsid w:val="008F6F21"/>
    <w:rsid w:val="008F6FEC"/>
    <w:rsid w:val="008F739F"/>
    <w:rsid w:val="008F7565"/>
    <w:rsid w:val="00900C38"/>
    <w:rsid w:val="009011FF"/>
    <w:rsid w:val="00901CBE"/>
    <w:rsid w:val="009033F7"/>
    <w:rsid w:val="0090377A"/>
    <w:rsid w:val="0090388C"/>
    <w:rsid w:val="00903BD5"/>
    <w:rsid w:val="00903ED6"/>
    <w:rsid w:val="009049C7"/>
    <w:rsid w:val="009049EB"/>
    <w:rsid w:val="00904A6B"/>
    <w:rsid w:val="00904B40"/>
    <w:rsid w:val="00905AC9"/>
    <w:rsid w:val="00906827"/>
    <w:rsid w:val="00907523"/>
    <w:rsid w:val="00907745"/>
    <w:rsid w:val="00907794"/>
    <w:rsid w:val="009077F5"/>
    <w:rsid w:val="00907B50"/>
    <w:rsid w:val="00910704"/>
    <w:rsid w:val="00910A6B"/>
    <w:rsid w:val="00911BDB"/>
    <w:rsid w:val="009130AE"/>
    <w:rsid w:val="00913833"/>
    <w:rsid w:val="00913B60"/>
    <w:rsid w:val="0091478F"/>
    <w:rsid w:val="009148F0"/>
    <w:rsid w:val="00914971"/>
    <w:rsid w:val="0091536F"/>
    <w:rsid w:val="0091539B"/>
    <w:rsid w:val="00915525"/>
    <w:rsid w:val="009162C6"/>
    <w:rsid w:val="00916EC5"/>
    <w:rsid w:val="00916F25"/>
    <w:rsid w:val="0091785B"/>
    <w:rsid w:val="00917B05"/>
    <w:rsid w:val="009205CA"/>
    <w:rsid w:val="00920B39"/>
    <w:rsid w:val="00920B5D"/>
    <w:rsid w:val="00920F04"/>
    <w:rsid w:val="00921059"/>
    <w:rsid w:val="00921732"/>
    <w:rsid w:val="00921C7F"/>
    <w:rsid w:val="0092210F"/>
    <w:rsid w:val="009222D3"/>
    <w:rsid w:val="00922456"/>
    <w:rsid w:val="009230FB"/>
    <w:rsid w:val="00923285"/>
    <w:rsid w:val="0092386E"/>
    <w:rsid w:val="009246DE"/>
    <w:rsid w:val="00924930"/>
    <w:rsid w:val="00924CA2"/>
    <w:rsid w:val="00924FE4"/>
    <w:rsid w:val="00925527"/>
    <w:rsid w:val="00925947"/>
    <w:rsid w:val="00925997"/>
    <w:rsid w:val="00925B35"/>
    <w:rsid w:val="00925B8A"/>
    <w:rsid w:val="00926A72"/>
    <w:rsid w:val="00927B79"/>
    <w:rsid w:val="00931093"/>
    <w:rsid w:val="00931415"/>
    <w:rsid w:val="009314A4"/>
    <w:rsid w:val="009319C5"/>
    <w:rsid w:val="00931D5D"/>
    <w:rsid w:val="00932099"/>
    <w:rsid w:val="00932349"/>
    <w:rsid w:val="00932B2B"/>
    <w:rsid w:val="00933B6A"/>
    <w:rsid w:val="00933E3C"/>
    <w:rsid w:val="0093572D"/>
    <w:rsid w:val="009358D7"/>
    <w:rsid w:val="00935CD8"/>
    <w:rsid w:val="00935D7E"/>
    <w:rsid w:val="00936895"/>
    <w:rsid w:val="00937659"/>
    <w:rsid w:val="00937860"/>
    <w:rsid w:val="009400F1"/>
    <w:rsid w:val="00942AB3"/>
    <w:rsid w:val="00942FEC"/>
    <w:rsid w:val="00943E6B"/>
    <w:rsid w:val="0094425B"/>
    <w:rsid w:val="0094478A"/>
    <w:rsid w:val="0094496A"/>
    <w:rsid w:val="00944DFE"/>
    <w:rsid w:val="009453C1"/>
    <w:rsid w:val="0094545D"/>
    <w:rsid w:val="00945E84"/>
    <w:rsid w:val="00946119"/>
    <w:rsid w:val="0094631D"/>
    <w:rsid w:val="00946543"/>
    <w:rsid w:val="00946AFB"/>
    <w:rsid w:val="00946F14"/>
    <w:rsid w:val="009473E7"/>
    <w:rsid w:val="009474D5"/>
    <w:rsid w:val="00947A65"/>
    <w:rsid w:val="00947EE0"/>
    <w:rsid w:val="0095096A"/>
    <w:rsid w:val="00950AA6"/>
    <w:rsid w:val="00950C35"/>
    <w:rsid w:val="00950CF8"/>
    <w:rsid w:val="00952278"/>
    <w:rsid w:val="00952933"/>
    <w:rsid w:val="00952FAB"/>
    <w:rsid w:val="00953DBC"/>
    <w:rsid w:val="009541F1"/>
    <w:rsid w:val="00954795"/>
    <w:rsid w:val="00955A13"/>
    <w:rsid w:val="009564D2"/>
    <w:rsid w:val="009565C8"/>
    <w:rsid w:val="00956FCA"/>
    <w:rsid w:val="0095713F"/>
    <w:rsid w:val="00957A7A"/>
    <w:rsid w:val="0096074D"/>
    <w:rsid w:val="0096186F"/>
    <w:rsid w:val="009624FA"/>
    <w:rsid w:val="0096347D"/>
    <w:rsid w:val="00963FB6"/>
    <w:rsid w:val="00963FC9"/>
    <w:rsid w:val="00964066"/>
    <w:rsid w:val="00964445"/>
    <w:rsid w:val="00964901"/>
    <w:rsid w:val="00964976"/>
    <w:rsid w:val="00964C2F"/>
    <w:rsid w:val="00965649"/>
    <w:rsid w:val="009657A9"/>
    <w:rsid w:val="00965B58"/>
    <w:rsid w:val="00966318"/>
    <w:rsid w:val="00966B9C"/>
    <w:rsid w:val="00966D2F"/>
    <w:rsid w:val="00966DED"/>
    <w:rsid w:val="0097001D"/>
    <w:rsid w:val="009700B6"/>
    <w:rsid w:val="009705B5"/>
    <w:rsid w:val="009707C7"/>
    <w:rsid w:val="009708C5"/>
    <w:rsid w:val="0097154F"/>
    <w:rsid w:val="00973418"/>
    <w:rsid w:val="00973888"/>
    <w:rsid w:val="0097388A"/>
    <w:rsid w:val="00973A4C"/>
    <w:rsid w:val="00974983"/>
    <w:rsid w:val="00974AF8"/>
    <w:rsid w:val="00976298"/>
    <w:rsid w:val="00976596"/>
    <w:rsid w:val="00976823"/>
    <w:rsid w:val="00976AB2"/>
    <w:rsid w:val="00976DC3"/>
    <w:rsid w:val="009771A7"/>
    <w:rsid w:val="00977B97"/>
    <w:rsid w:val="00980035"/>
    <w:rsid w:val="00980D6A"/>
    <w:rsid w:val="0098226A"/>
    <w:rsid w:val="00982816"/>
    <w:rsid w:val="00983101"/>
    <w:rsid w:val="00983103"/>
    <w:rsid w:val="009831BB"/>
    <w:rsid w:val="00983667"/>
    <w:rsid w:val="0098549A"/>
    <w:rsid w:val="009867A3"/>
    <w:rsid w:val="009868A6"/>
    <w:rsid w:val="00986CFE"/>
    <w:rsid w:val="009874F5"/>
    <w:rsid w:val="0098779F"/>
    <w:rsid w:val="00987937"/>
    <w:rsid w:val="009901DC"/>
    <w:rsid w:val="009910B9"/>
    <w:rsid w:val="009919D2"/>
    <w:rsid w:val="009926A1"/>
    <w:rsid w:val="009930C5"/>
    <w:rsid w:val="009933D1"/>
    <w:rsid w:val="0099371C"/>
    <w:rsid w:val="009937E7"/>
    <w:rsid w:val="00993DF5"/>
    <w:rsid w:val="00994B34"/>
    <w:rsid w:val="009951F9"/>
    <w:rsid w:val="00996357"/>
    <w:rsid w:val="00996B52"/>
    <w:rsid w:val="00996E16"/>
    <w:rsid w:val="00996FD4"/>
    <w:rsid w:val="00997C17"/>
    <w:rsid w:val="00997CF3"/>
    <w:rsid w:val="009A00F0"/>
    <w:rsid w:val="009A094B"/>
    <w:rsid w:val="009A0AC5"/>
    <w:rsid w:val="009A0ECA"/>
    <w:rsid w:val="009A1A54"/>
    <w:rsid w:val="009A1E6D"/>
    <w:rsid w:val="009A2CDC"/>
    <w:rsid w:val="009A2DDD"/>
    <w:rsid w:val="009A3168"/>
    <w:rsid w:val="009A3984"/>
    <w:rsid w:val="009A448B"/>
    <w:rsid w:val="009A4555"/>
    <w:rsid w:val="009A5063"/>
    <w:rsid w:val="009A52C4"/>
    <w:rsid w:val="009A53FB"/>
    <w:rsid w:val="009A5734"/>
    <w:rsid w:val="009A5949"/>
    <w:rsid w:val="009A5E2E"/>
    <w:rsid w:val="009A60C7"/>
    <w:rsid w:val="009A6143"/>
    <w:rsid w:val="009A6191"/>
    <w:rsid w:val="009A6245"/>
    <w:rsid w:val="009A64B3"/>
    <w:rsid w:val="009A65DF"/>
    <w:rsid w:val="009A6710"/>
    <w:rsid w:val="009A678C"/>
    <w:rsid w:val="009A6878"/>
    <w:rsid w:val="009A6D84"/>
    <w:rsid w:val="009A6F32"/>
    <w:rsid w:val="009B0420"/>
    <w:rsid w:val="009B0915"/>
    <w:rsid w:val="009B2C60"/>
    <w:rsid w:val="009B2F05"/>
    <w:rsid w:val="009B3004"/>
    <w:rsid w:val="009B4462"/>
    <w:rsid w:val="009B5082"/>
    <w:rsid w:val="009B6118"/>
    <w:rsid w:val="009B6701"/>
    <w:rsid w:val="009B720F"/>
    <w:rsid w:val="009C0433"/>
    <w:rsid w:val="009C122F"/>
    <w:rsid w:val="009C2E11"/>
    <w:rsid w:val="009C2ED0"/>
    <w:rsid w:val="009C2FF7"/>
    <w:rsid w:val="009C345C"/>
    <w:rsid w:val="009C372A"/>
    <w:rsid w:val="009C3830"/>
    <w:rsid w:val="009C38AC"/>
    <w:rsid w:val="009C3B04"/>
    <w:rsid w:val="009C3EB0"/>
    <w:rsid w:val="009C44E0"/>
    <w:rsid w:val="009C4776"/>
    <w:rsid w:val="009C504D"/>
    <w:rsid w:val="009C51DE"/>
    <w:rsid w:val="009C5926"/>
    <w:rsid w:val="009C6088"/>
    <w:rsid w:val="009C6139"/>
    <w:rsid w:val="009C6220"/>
    <w:rsid w:val="009C67EF"/>
    <w:rsid w:val="009C6FAB"/>
    <w:rsid w:val="009C7153"/>
    <w:rsid w:val="009C72F6"/>
    <w:rsid w:val="009C795A"/>
    <w:rsid w:val="009C7A5B"/>
    <w:rsid w:val="009D10CB"/>
    <w:rsid w:val="009D1431"/>
    <w:rsid w:val="009D1463"/>
    <w:rsid w:val="009D1FB0"/>
    <w:rsid w:val="009D2276"/>
    <w:rsid w:val="009D23EA"/>
    <w:rsid w:val="009D256C"/>
    <w:rsid w:val="009D29FC"/>
    <w:rsid w:val="009D2AF6"/>
    <w:rsid w:val="009D33F4"/>
    <w:rsid w:val="009D3781"/>
    <w:rsid w:val="009D3AAF"/>
    <w:rsid w:val="009D3E94"/>
    <w:rsid w:val="009D431A"/>
    <w:rsid w:val="009D45A9"/>
    <w:rsid w:val="009D542D"/>
    <w:rsid w:val="009D5EE8"/>
    <w:rsid w:val="009D608E"/>
    <w:rsid w:val="009D795A"/>
    <w:rsid w:val="009D79CB"/>
    <w:rsid w:val="009E00C0"/>
    <w:rsid w:val="009E04EA"/>
    <w:rsid w:val="009E12FC"/>
    <w:rsid w:val="009E15A5"/>
    <w:rsid w:val="009E199A"/>
    <w:rsid w:val="009E1FDF"/>
    <w:rsid w:val="009E21A8"/>
    <w:rsid w:val="009E22E7"/>
    <w:rsid w:val="009E2BC9"/>
    <w:rsid w:val="009E2EA1"/>
    <w:rsid w:val="009E3014"/>
    <w:rsid w:val="009E340C"/>
    <w:rsid w:val="009E39E8"/>
    <w:rsid w:val="009E3D2A"/>
    <w:rsid w:val="009E40F0"/>
    <w:rsid w:val="009E4316"/>
    <w:rsid w:val="009E476B"/>
    <w:rsid w:val="009E483F"/>
    <w:rsid w:val="009E4D6F"/>
    <w:rsid w:val="009E517E"/>
    <w:rsid w:val="009E5664"/>
    <w:rsid w:val="009E56ED"/>
    <w:rsid w:val="009E5988"/>
    <w:rsid w:val="009E5BF3"/>
    <w:rsid w:val="009E681E"/>
    <w:rsid w:val="009E6BCC"/>
    <w:rsid w:val="009E79FC"/>
    <w:rsid w:val="009E7A36"/>
    <w:rsid w:val="009E7A73"/>
    <w:rsid w:val="009E7DC4"/>
    <w:rsid w:val="009F01FD"/>
    <w:rsid w:val="009F061C"/>
    <w:rsid w:val="009F091A"/>
    <w:rsid w:val="009F11B6"/>
    <w:rsid w:val="009F2D10"/>
    <w:rsid w:val="009F307A"/>
    <w:rsid w:val="009F30A3"/>
    <w:rsid w:val="009F3AAF"/>
    <w:rsid w:val="009F4C5A"/>
    <w:rsid w:val="009F5A9D"/>
    <w:rsid w:val="009F5CDC"/>
    <w:rsid w:val="009F5D34"/>
    <w:rsid w:val="009F6590"/>
    <w:rsid w:val="009F6DB1"/>
    <w:rsid w:val="009F71AA"/>
    <w:rsid w:val="009F720D"/>
    <w:rsid w:val="009F7A58"/>
    <w:rsid w:val="00A01A5A"/>
    <w:rsid w:val="00A01AA1"/>
    <w:rsid w:val="00A01B54"/>
    <w:rsid w:val="00A01BA7"/>
    <w:rsid w:val="00A0201E"/>
    <w:rsid w:val="00A026C7"/>
    <w:rsid w:val="00A02959"/>
    <w:rsid w:val="00A0345A"/>
    <w:rsid w:val="00A03D96"/>
    <w:rsid w:val="00A047D6"/>
    <w:rsid w:val="00A047E9"/>
    <w:rsid w:val="00A04A78"/>
    <w:rsid w:val="00A0686C"/>
    <w:rsid w:val="00A06CC8"/>
    <w:rsid w:val="00A071AE"/>
    <w:rsid w:val="00A073AE"/>
    <w:rsid w:val="00A07A22"/>
    <w:rsid w:val="00A07A25"/>
    <w:rsid w:val="00A10D01"/>
    <w:rsid w:val="00A117C3"/>
    <w:rsid w:val="00A11954"/>
    <w:rsid w:val="00A11F47"/>
    <w:rsid w:val="00A120F4"/>
    <w:rsid w:val="00A132B8"/>
    <w:rsid w:val="00A133DD"/>
    <w:rsid w:val="00A13A63"/>
    <w:rsid w:val="00A13BF7"/>
    <w:rsid w:val="00A14D6E"/>
    <w:rsid w:val="00A16060"/>
    <w:rsid w:val="00A165D9"/>
    <w:rsid w:val="00A169D7"/>
    <w:rsid w:val="00A17677"/>
    <w:rsid w:val="00A1773E"/>
    <w:rsid w:val="00A17910"/>
    <w:rsid w:val="00A17C3C"/>
    <w:rsid w:val="00A17E4F"/>
    <w:rsid w:val="00A2015C"/>
    <w:rsid w:val="00A20F4E"/>
    <w:rsid w:val="00A2258E"/>
    <w:rsid w:val="00A225A0"/>
    <w:rsid w:val="00A227DC"/>
    <w:rsid w:val="00A228BB"/>
    <w:rsid w:val="00A22F37"/>
    <w:rsid w:val="00A2302B"/>
    <w:rsid w:val="00A23732"/>
    <w:rsid w:val="00A23A9C"/>
    <w:rsid w:val="00A23ACA"/>
    <w:rsid w:val="00A24420"/>
    <w:rsid w:val="00A24724"/>
    <w:rsid w:val="00A24ADF"/>
    <w:rsid w:val="00A25812"/>
    <w:rsid w:val="00A261D1"/>
    <w:rsid w:val="00A27EEF"/>
    <w:rsid w:val="00A30CDF"/>
    <w:rsid w:val="00A313FA"/>
    <w:rsid w:val="00A31BAE"/>
    <w:rsid w:val="00A31EC9"/>
    <w:rsid w:val="00A320BA"/>
    <w:rsid w:val="00A32150"/>
    <w:rsid w:val="00A3249E"/>
    <w:rsid w:val="00A32873"/>
    <w:rsid w:val="00A32D7B"/>
    <w:rsid w:val="00A33800"/>
    <w:rsid w:val="00A3461A"/>
    <w:rsid w:val="00A350B8"/>
    <w:rsid w:val="00A365BA"/>
    <w:rsid w:val="00A36D57"/>
    <w:rsid w:val="00A375E3"/>
    <w:rsid w:val="00A37645"/>
    <w:rsid w:val="00A37AE3"/>
    <w:rsid w:val="00A37BE0"/>
    <w:rsid w:val="00A37E0A"/>
    <w:rsid w:val="00A37E47"/>
    <w:rsid w:val="00A403D5"/>
    <w:rsid w:val="00A40516"/>
    <w:rsid w:val="00A40609"/>
    <w:rsid w:val="00A40A37"/>
    <w:rsid w:val="00A40C54"/>
    <w:rsid w:val="00A412D2"/>
    <w:rsid w:val="00A416E7"/>
    <w:rsid w:val="00A418CB"/>
    <w:rsid w:val="00A41934"/>
    <w:rsid w:val="00A41A47"/>
    <w:rsid w:val="00A423F8"/>
    <w:rsid w:val="00A4292A"/>
    <w:rsid w:val="00A42AA0"/>
    <w:rsid w:val="00A42DE7"/>
    <w:rsid w:val="00A42FB8"/>
    <w:rsid w:val="00A43725"/>
    <w:rsid w:val="00A43B4B"/>
    <w:rsid w:val="00A444AC"/>
    <w:rsid w:val="00A446C9"/>
    <w:rsid w:val="00A446E6"/>
    <w:rsid w:val="00A46579"/>
    <w:rsid w:val="00A46AD5"/>
    <w:rsid w:val="00A46DAD"/>
    <w:rsid w:val="00A470DF"/>
    <w:rsid w:val="00A472A7"/>
    <w:rsid w:val="00A47D44"/>
    <w:rsid w:val="00A504D0"/>
    <w:rsid w:val="00A50707"/>
    <w:rsid w:val="00A50886"/>
    <w:rsid w:val="00A50A6D"/>
    <w:rsid w:val="00A514DA"/>
    <w:rsid w:val="00A51B39"/>
    <w:rsid w:val="00A51BEE"/>
    <w:rsid w:val="00A51CEA"/>
    <w:rsid w:val="00A5209A"/>
    <w:rsid w:val="00A52700"/>
    <w:rsid w:val="00A528F6"/>
    <w:rsid w:val="00A52F3E"/>
    <w:rsid w:val="00A53E36"/>
    <w:rsid w:val="00A53E78"/>
    <w:rsid w:val="00A542D2"/>
    <w:rsid w:val="00A55035"/>
    <w:rsid w:val="00A55BB3"/>
    <w:rsid w:val="00A56333"/>
    <w:rsid w:val="00A57BBF"/>
    <w:rsid w:val="00A57CBB"/>
    <w:rsid w:val="00A57F1F"/>
    <w:rsid w:val="00A6055C"/>
    <w:rsid w:val="00A60D5C"/>
    <w:rsid w:val="00A61076"/>
    <w:rsid w:val="00A61120"/>
    <w:rsid w:val="00A6163C"/>
    <w:rsid w:val="00A61DE1"/>
    <w:rsid w:val="00A61F91"/>
    <w:rsid w:val="00A61FC8"/>
    <w:rsid w:val="00A6231E"/>
    <w:rsid w:val="00A62B4F"/>
    <w:rsid w:val="00A6335A"/>
    <w:rsid w:val="00A6339A"/>
    <w:rsid w:val="00A63530"/>
    <w:rsid w:val="00A639D5"/>
    <w:rsid w:val="00A63D0E"/>
    <w:rsid w:val="00A648D7"/>
    <w:rsid w:val="00A65FEF"/>
    <w:rsid w:val="00A665E9"/>
    <w:rsid w:val="00A66B9E"/>
    <w:rsid w:val="00A67206"/>
    <w:rsid w:val="00A6726C"/>
    <w:rsid w:val="00A6733B"/>
    <w:rsid w:val="00A67479"/>
    <w:rsid w:val="00A678E8"/>
    <w:rsid w:val="00A70358"/>
    <w:rsid w:val="00A70913"/>
    <w:rsid w:val="00A70B25"/>
    <w:rsid w:val="00A717C0"/>
    <w:rsid w:val="00A72876"/>
    <w:rsid w:val="00A72C58"/>
    <w:rsid w:val="00A73100"/>
    <w:rsid w:val="00A7358C"/>
    <w:rsid w:val="00A73665"/>
    <w:rsid w:val="00A73AC7"/>
    <w:rsid w:val="00A73EF4"/>
    <w:rsid w:val="00A74607"/>
    <w:rsid w:val="00A7630D"/>
    <w:rsid w:val="00A7649B"/>
    <w:rsid w:val="00A76CAD"/>
    <w:rsid w:val="00A76D42"/>
    <w:rsid w:val="00A77183"/>
    <w:rsid w:val="00A7723F"/>
    <w:rsid w:val="00A81443"/>
    <w:rsid w:val="00A816BF"/>
    <w:rsid w:val="00A822EA"/>
    <w:rsid w:val="00A82731"/>
    <w:rsid w:val="00A835F3"/>
    <w:rsid w:val="00A836FF"/>
    <w:rsid w:val="00A83F54"/>
    <w:rsid w:val="00A840A9"/>
    <w:rsid w:val="00A85127"/>
    <w:rsid w:val="00A85658"/>
    <w:rsid w:val="00A859F0"/>
    <w:rsid w:val="00A864DA"/>
    <w:rsid w:val="00A87EC8"/>
    <w:rsid w:val="00A90048"/>
    <w:rsid w:val="00A9009B"/>
    <w:rsid w:val="00A90867"/>
    <w:rsid w:val="00A91233"/>
    <w:rsid w:val="00A91322"/>
    <w:rsid w:val="00A91429"/>
    <w:rsid w:val="00A91615"/>
    <w:rsid w:val="00A91F96"/>
    <w:rsid w:val="00A920D6"/>
    <w:rsid w:val="00A92F83"/>
    <w:rsid w:val="00A9324C"/>
    <w:rsid w:val="00A938F2"/>
    <w:rsid w:val="00A93DB0"/>
    <w:rsid w:val="00A93DE8"/>
    <w:rsid w:val="00A93E3C"/>
    <w:rsid w:val="00A944F3"/>
    <w:rsid w:val="00A94F31"/>
    <w:rsid w:val="00A9538E"/>
    <w:rsid w:val="00A95992"/>
    <w:rsid w:val="00A95A78"/>
    <w:rsid w:val="00A9635F"/>
    <w:rsid w:val="00A97C6F"/>
    <w:rsid w:val="00A97D7E"/>
    <w:rsid w:val="00A97EFF"/>
    <w:rsid w:val="00AA004D"/>
    <w:rsid w:val="00AA1446"/>
    <w:rsid w:val="00AA176C"/>
    <w:rsid w:val="00AA1B7C"/>
    <w:rsid w:val="00AA233F"/>
    <w:rsid w:val="00AA311E"/>
    <w:rsid w:val="00AA3656"/>
    <w:rsid w:val="00AA418A"/>
    <w:rsid w:val="00AA49DD"/>
    <w:rsid w:val="00AA4A87"/>
    <w:rsid w:val="00AA5641"/>
    <w:rsid w:val="00AA5FAC"/>
    <w:rsid w:val="00AA73F5"/>
    <w:rsid w:val="00AB000C"/>
    <w:rsid w:val="00AB07AF"/>
    <w:rsid w:val="00AB0D94"/>
    <w:rsid w:val="00AB1057"/>
    <w:rsid w:val="00AB1536"/>
    <w:rsid w:val="00AB1BCE"/>
    <w:rsid w:val="00AB1FC5"/>
    <w:rsid w:val="00AB20BE"/>
    <w:rsid w:val="00AB292A"/>
    <w:rsid w:val="00AB33C9"/>
    <w:rsid w:val="00AB38B4"/>
    <w:rsid w:val="00AB3B21"/>
    <w:rsid w:val="00AB3B36"/>
    <w:rsid w:val="00AB46ED"/>
    <w:rsid w:val="00AB47CC"/>
    <w:rsid w:val="00AB48CF"/>
    <w:rsid w:val="00AB4C00"/>
    <w:rsid w:val="00AB56D2"/>
    <w:rsid w:val="00AB5716"/>
    <w:rsid w:val="00AB59BA"/>
    <w:rsid w:val="00AB59EE"/>
    <w:rsid w:val="00AB5AB6"/>
    <w:rsid w:val="00AB6628"/>
    <w:rsid w:val="00AB7E23"/>
    <w:rsid w:val="00AC0779"/>
    <w:rsid w:val="00AC0A73"/>
    <w:rsid w:val="00AC0D17"/>
    <w:rsid w:val="00AC1447"/>
    <w:rsid w:val="00AC15B0"/>
    <w:rsid w:val="00AC33E7"/>
    <w:rsid w:val="00AC3451"/>
    <w:rsid w:val="00AC34DE"/>
    <w:rsid w:val="00AC35A8"/>
    <w:rsid w:val="00AC3E48"/>
    <w:rsid w:val="00AC4180"/>
    <w:rsid w:val="00AC5293"/>
    <w:rsid w:val="00AC55B3"/>
    <w:rsid w:val="00AC6889"/>
    <w:rsid w:val="00AC68CC"/>
    <w:rsid w:val="00AC7052"/>
    <w:rsid w:val="00AC773A"/>
    <w:rsid w:val="00AC7E19"/>
    <w:rsid w:val="00AD007A"/>
    <w:rsid w:val="00AD0C43"/>
    <w:rsid w:val="00AD0EF7"/>
    <w:rsid w:val="00AD0F9A"/>
    <w:rsid w:val="00AD10A5"/>
    <w:rsid w:val="00AD1276"/>
    <w:rsid w:val="00AD155E"/>
    <w:rsid w:val="00AD190D"/>
    <w:rsid w:val="00AD22EA"/>
    <w:rsid w:val="00AD2BD7"/>
    <w:rsid w:val="00AD2CC9"/>
    <w:rsid w:val="00AD31B5"/>
    <w:rsid w:val="00AD3A8C"/>
    <w:rsid w:val="00AD3C89"/>
    <w:rsid w:val="00AD3CFE"/>
    <w:rsid w:val="00AD431F"/>
    <w:rsid w:val="00AD4330"/>
    <w:rsid w:val="00AD4BC6"/>
    <w:rsid w:val="00AD4DA7"/>
    <w:rsid w:val="00AD581A"/>
    <w:rsid w:val="00AD5AD8"/>
    <w:rsid w:val="00AD5CEF"/>
    <w:rsid w:val="00AD6216"/>
    <w:rsid w:val="00AD62C2"/>
    <w:rsid w:val="00AD6938"/>
    <w:rsid w:val="00AD6FE7"/>
    <w:rsid w:val="00AD74ED"/>
    <w:rsid w:val="00AE0435"/>
    <w:rsid w:val="00AE04B0"/>
    <w:rsid w:val="00AE0AC9"/>
    <w:rsid w:val="00AE0BEB"/>
    <w:rsid w:val="00AE1D1B"/>
    <w:rsid w:val="00AE1D91"/>
    <w:rsid w:val="00AE22F9"/>
    <w:rsid w:val="00AE2548"/>
    <w:rsid w:val="00AE28CD"/>
    <w:rsid w:val="00AE2FEB"/>
    <w:rsid w:val="00AE3870"/>
    <w:rsid w:val="00AE4587"/>
    <w:rsid w:val="00AE476F"/>
    <w:rsid w:val="00AE4E28"/>
    <w:rsid w:val="00AE514B"/>
    <w:rsid w:val="00AE5B41"/>
    <w:rsid w:val="00AE5C86"/>
    <w:rsid w:val="00AE601F"/>
    <w:rsid w:val="00AE6233"/>
    <w:rsid w:val="00AE6288"/>
    <w:rsid w:val="00AE663C"/>
    <w:rsid w:val="00AE694D"/>
    <w:rsid w:val="00AE766D"/>
    <w:rsid w:val="00AE7C4D"/>
    <w:rsid w:val="00AE7F90"/>
    <w:rsid w:val="00AF0781"/>
    <w:rsid w:val="00AF10DD"/>
    <w:rsid w:val="00AF1742"/>
    <w:rsid w:val="00AF1850"/>
    <w:rsid w:val="00AF1C91"/>
    <w:rsid w:val="00AF1C97"/>
    <w:rsid w:val="00AF21B8"/>
    <w:rsid w:val="00AF228E"/>
    <w:rsid w:val="00AF24AE"/>
    <w:rsid w:val="00AF2870"/>
    <w:rsid w:val="00AF2AFB"/>
    <w:rsid w:val="00AF349F"/>
    <w:rsid w:val="00AF350E"/>
    <w:rsid w:val="00AF388E"/>
    <w:rsid w:val="00AF3F7F"/>
    <w:rsid w:val="00AF42D0"/>
    <w:rsid w:val="00AF4BA8"/>
    <w:rsid w:val="00AF5130"/>
    <w:rsid w:val="00AF5955"/>
    <w:rsid w:val="00AF59BE"/>
    <w:rsid w:val="00AF6594"/>
    <w:rsid w:val="00AF65E8"/>
    <w:rsid w:val="00AF6D83"/>
    <w:rsid w:val="00AF718D"/>
    <w:rsid w:val="00AF7340"/>
    <w:rsid w:val="00AF7F90"/>
    <w:rsid w:val="00B00284"/>
    <w:rsid w:val="00B0056E"/>
    <w:rsid w:val="00B0080C"/>
    <w:rsid w:val="00B00944"/>
    <w:rsid w:val="00B00B92"/>
    <w:rsid w:val="00B00CF7"/>
    <w:rsid w:val="00B00F5E"/>
    <w:rsid w:val="00B0156E"/>
    <w:rsid w:val="00B01F02"/>
    <w:rsid w:val="00B01F91"/>
    <w:rsid w:val="00B0207A"/>
    <w:rsid w:val="00B023BA"/>
    <w:rsid w:val="00B023E1"/>
    <w:rsid w:val="00B029EE"/>
    <w:rsid w:val="00B02DF5"/>
    <w:rsid w:val="00B03B24"/>
    <w:rsid w:val="00B04056"/>
    <w:rsid w:val="00B040D8"/>
    <w:rsid w:val="00B0557B"/>
    <w:rsid w:val="00B0621F"/>
    <w:rsid w:val="00B064CE"/>
    <w:rsid w:val="00B064D7"/>
    <w:rsid w:val="00B07244"/>
    <w:rsid w:val="00B07B9E"/>
    <w:rsid w:val="00B1073F"/>
    <w:rsid w:val="00B11229"/>
    <w:rsid w:val="00B1200D"/>
    <w:rsid w:val="00B127EC"/>
    <w:rsid w:val="00B12962"/>
    <w:rsid w:val="00B12B9C"/>
    <w:rsid w:val="00B12C64"/>
    <w:rsid w:val="00B1306F"/>
    <w:rsid w:val="00B130A1"/>
    <w:rsid w:val="00B13155"/>
    <w:rsid w:val="00B131AB"/>
    <w:rsid w:val="00B13331"/>
    <w:rsid w:val="00B13AB2"/>
    <w:rsid w:val="00B13DEE"/>
    <w:rsid w:val="00B14341"/>
    <w:rsid w:val="00B14A91"/>
    <w:rsid w:val="00B14F8E"/>
    <w:rsid w:val="00B1547F"/>
    <w:rsid w:val="00B158DF"/>
    <w:rsid w:val="00B1593D"/>
    <w:rsid w:val="00B16074"/>
    <w:rsid w:val="00B16984"/>
    <w:rsid w:val="00B16A42"/>
    <w:rsid w:val="00B1709E"/>
    <w:rsid w:val="00B17F0D"/>
    <w:rsid w:val="00B20008"/>
    <w:rsid w:val="00B20011"/>
    <w:rsid w:val="00B207C6"/>
    <w:rsid w:val="00B20C59"/>
    <w:rsid w:val="00B20D81"/>
    <w:rsid w:val="00B2189B"/>
    <w:rsid w:val="00B219BF"/>
    <w:rsid w:val="00B21B2F"/>
    <w:rsid w:val="00B223AE"/>
    <w:rsid w:val="00B22573"/>
    <w:rsid w:val="00B22609"/>
    <w:rsid w:val="00B22B77"/>
    <w:rsid w:val="00B22C18"/>
    <w:rsid w:val="00B22DDC"/>
    <w:rsid w:val="00B22E4A"/>
    <w:rsid w:val="00B23347"/>
    <w:rsid w:val="00B233DA"/>
    <w:rsid w:val="00B23702"/>
    <w:rsid w:val="00B2397C"/>
    <w:rsid w:val="00B23ED8"/>
    <w:rsid w:val="00B23EEF"/>
    <w:rsid w:val="00B23FC1"/>
    <w:rsid w:val="00B24103"/>
    <w:rsid w:val="00B24232"/>
    <w:rsid w:val="00B2474B"/>
    <w:rsid w:val="00B24E5D"/>
    <w:rsid w:val="00B24F6F"/>
    <w:rsid w:val="00B2558D"/>
    <w:rsid w:val="00B2588B"/>
    <w:rsid w:val="00B25B66"/>
    <w:rsid w:val="00B2609C"/>
    <w:rsid w:val="00B2713C"/>
    <w:rsid w:val="00B276E4"/>
    <w:rsid w:val="00B2794F"/>
    <w:rsid w:val="00B300E5"/>
    <w:rsid w:val="00B309BF"/>
    <w:rsid w:val="00B30A3E"/>
    <w:rsid w:val="00B30A70"/>
    <w:rsid w:val="00B310C3"/>
    <w:rsid w:val="00B312B0"/>
    <w:rsid w:val="00B31405"/>
    <w:rsid w:val="00B31E35"/>
    <w:rsid w:val="00B3278B"/>
    <w:rsid w:val="00B3357F"/>
    <w:rsid w:val="00B33B24"/>
    <w:rsid w:val="00B345CF"/>
    <w:rsid w:val="00B34B76"/>
    <w:rsid w:val="00B3534E"/>
    <w:rsid w:val="00B35537"/>
    <w:rsid w:val="00B35C78"/>
    <w:rsid w:val="00B365DE"/>
    <w:rsid w:val="00B36F2A"/>
    <w:rsid w:val="00B370CC"/>
    <w:rsid w:val="00B372A6"/>
    <w:rsid w:val="00B37A13"/>
    <w:rsid w:val="00B37E2A"/>
    <w:rsid w:val="00B37F67"/>
    <w:rsid w:val="00B404A4"/>
    <w:rsid w:val="00B40880"/>
    <w:rsid w:val="00B4092B"/>
    <w:rsid w:val="00B40FA6"/>
    <w:rsid w:val="00B4159C"/>
    <w:rsid w:val="00B4172F"/>
    <w:rsid w:val="00B41A99"/>
    <w:rsid w:val="00B41D84"/>
    <w:rsid w:val="00B420B3"/>
    <w:rsid w:val="00B428B3"/>
    <w:rsid w:val="00B431EB"/>
    <w:rsid w:val="00B43C09"/>
    <w:rsid w:val="00B43CD9"/>
    <w:rsid w:val="00B43D6C"/>
    <w:rsid w:val="00B44744"/>
    <w:rsid w:val="00B44EB1"/>
    <w:rsid w:val="00B45134"/>
    <w:rsid w:val="00B45441"/>
    <w:rsid w:val="00B45781"/>
    <w:rsid w:val="00B45B13"/>
    <w:rsid w:val="00B46562"/>
    <w:rsid w:val="00B46A6C"/>
    <w:rsid w:val="00B46DD7"/>
    <w:rsid w:val="00B47423"/>
    <w:rsid w:val="00B47459"/>
    <w:rsid w:val="00B47911"/>
    <w:rsid w:val="00B5072F"/>
    <w:rsid w:val="00B5090C"/>
    <w:rsid w:val="00B5135D"/>
    <w:rsid w:val="00B5183D"/>
    <w:rsid w:val="00B51E96"/>
    <w:rsid w:val="00B537E5"/>
    <w:rsid w:val="00B53D4F"/>
    <w:rsid w:val="00B53E73"/>
    <w:rsid w:val="00B53F62"/>
    <w:rsid w:val="00B54104"/>
    <w:rsid w:val="00B54D16"/>
    <w:rsid w:val="00B55093"/>
    <w:rsid w:val="00B555E4"/>
    <w:rsid w:val="00B55A7B"/>
    <w:rsid w:val="00B560A5"/>
    <w:rsid w:val="00B56298"/>
    <w:rsid w:val="00B568B4"/>
    <w:rsid w:val="00B56AE2"/>
    <w:rsid w:val="00B5704E"/>
    <w:rsid w:val="00B570A3"/>
    <w:rsid w:val="00B57596"/>
    <w:rsid w:val="00B57B41"/>
    <w:rsid w:val="00B57E38"/>
    <w:rsid w:val="00B57F81"/>
    <w:rsid w:val="00B60D3C"/>
    <w:rsid w:val="00B618C8"/>
    <w:rsid w:val="00B61A54"/>
    <w:rsid w:val="00B620E2"/>
    <w:rsid w:val="00B625A6"/>
    <w:rsid w:val="00B62731"/>
    <w:rsid w:val="00B62E54"/>
    <w:rsid w:val="00B63583"/>
    <w:rsid w:val="00B638F2"/>
    <w:rsid w:val="00B63AC9"/>
    <w:rsid w:val="00B63AF1"/>
    <w:rsid w:val="00B63E69"/>
    <w:rsid w:val="00B63F76"/>
    <w:rsid w:val="00B6439F"/>
    <w:rsid w:val="00B645AF"/>
    <w:rsid w:val="00B652C3"/>
    <w:rsid w:val="00B6594F"/>
    <w:rsid w:val="00B66401"/>
    <w:rsid w:val="00B66C19"/>
    <w:rsid w:val="00B66F12"/>
    <w:rsid w:val="00B705EF"/>
    <w:rsid w:val="00B706AA"/>
    <w:rsid w:val="00B71C9B"/>
    <w:rsid w:val="00B71D1B"/>
    <w:rsid w:val="00B72229"/>
    <w:rsid w:val="00B72820"/>
    <w:rsid w:val="00B72D6F"/>
    <w:rsid w:val="00B72DFB"/>
    <w:rsid w:val="00B72EC3"/>
    <w:rsid w:val="00B73867"/>
    <w:rsid w:val="00B73B90"/>
    <w:rsid w:val="00B73D20"/>
    <w:rsid w:val="00B73EEC"/>
    <w:rsid w:val="00B74141"/>
    <w:rsid w:val="00B74206"/>
    <w:rsid w:val="00B7432D"/>
    <w:rsid w:val="00B746CA"/>
    <w:rsid w:val="00B74A60"/>
    <w:rsid w:val="00B74B2D"/>
    <w:rsid w:val="00B74DF8"/>
    <w:rsid w:val="00B768F9"/>
    <w:rsid w:val="00B771BA"/>
    <w:rsid w:val="00B7776A"/>
    <w:rsid w:val="00B777F5"/>
    <w:rsid w:val="00B77CDB"/>
    <w:rsid w:val="00B80285"/>
    <w:rsid w:val="00B8038D"/>
    <w:rsid w:val="00B807BC"/>
    <w:rsid w:val="00B80AFD"/>
    <w:rsid w:val="00B80B48"/>
    <w:rsid w:val="00B80F2E"/>
    <w:rsid w:val="00B81B6E"/>
    <w:rsid w:val="00B81C39"/>
    <w:rsid w:val="00B822F3"/>
    <w:rsid w:val="00B828A5"/>
    <w:rsid w:val="00B831A9"/>
    <w:rsid w:val="00B83D26"/>
    <w:rsid w:val="00B8563E"/>
    <w:rsid w:val="00B8594C"/>
    <w:rsid w:val="00B85A76"/>
    <w:rsid w:val="00B85BA8"/>
    <w:rsid w:val="00B878C1"/>
    <w:rsid w:val="00B87B79"/>
    <w:rsid w:val="00B90069"/>
    <w:rsid w:val="00B907BF"/>
    <w:rsid w:val="00B908CA"/>
    <w:rsid w:val="00B91733"/>
    <w:rsid w:val="00B91940"/>
    <w:rsid w:val="00B9284B"/>
    <w:rsid w:val="00B92B1A"/>
    <w:rsid w:val="00B93B83"/>
    <w:rsid w:val="00B9480B"/>
    <w:rsid w:val="00B94A02"/>
    <w:rsid w:val="00B94BE4"/>
    <w:rsid w:val="00B94E34"/>
    <w:rsid w:val="00B951CF"/>
    <w:rsid w:val="00B957ED"/>
    <w:rsid w:val="00B95873"/>
    <w:rsid w:val="00B95E40"/>
    <w:rsid w:val="00B96798"/>
    <w:rsid w:val="00B96F33"/>
    <w:rsid w:val="00B97468"/>
    <w:rsid w:val="00BA02CB"/>
    <w:rsid w:val="00BA053B"/>
    <w:rsid w:val="00BA08B8"/>
    <w:rsid w:val="00BA0D36"/>
    <w:rsid w:val="00BA1489"/>
    <w:rsid w:val="00BA16C5"/>
    <w:rsid w:val="00BA21C4"/>
    <w:rsid w:val="00BA26E5"/>
    <w:rsid w:val="00BA2D18"/>
    <w:rsid w:val="00BA2F24"/>
    <w:rsid w:val="00BA3285"/>
    <w:rsid w:val="00BA3EEF"/>
    <w:rsid w:val="00BA404F"/>
    <w:rsid w:val="00BA4B2D"/>
    <w:rsid w:val="00BA4E14"/>
    <w:rsid w:val="00BA4E72"/>
    <w:rsid w:val="00BA5A0F"/>
    <w:rsid w:val="00BA5A56"/>
    <w:rsid w:val="00BA6697"/>
    <w:rsid w:val="00BA69EE"/>
    <w:rsid w:val="00BA6CA3"/>
    <w:rsid w:val="00BA775B"/>
    <w:rsid w:val="00BA79EC"/>
    <w:rsid w:val="00BB09FB"/>
    <w:rsid w:val="00BB1857"/>
    <w:rsid w:val="00BB1BDE"/>
    <w:rsid w:val="00BB23F5"/>
    <w:rsid w:val="00BB316C"/>
    <w:rsid w:val="00BB34C0"/>
    <w:rsid w:val="00BB354A"/>
    <w:rsid w:val="00BB368A"/>
    <w:rsid w:val="00BB3ED9"/>
    <w:rsid w:val="00BB3FBD"/>
    <w:rsid w:val="00BB437A"/>
    <w:rsid w:val="00BB43AF"/>
    <w:rsid w:val="00BB45F4"/>
    <w:rsid w:val="00BB4C5E"/>
    <w:rsid w:val="00BB4E00"/>
    <w:rsid w:val="00BB6759"/>
    <w:rsid w:val="00BB6A7F"/>
    <w:rsid w:val="00BB6F55"/>
    <w:rsid w:val="00BB7D55"/>
    <w:rsid w:val="00BC2071"/>
    <w:rsid w:val="00BC2353"/>
    <w:rsid w:val="00BC266B"/>
    <w:rsid w:val="00BC321D"/>
    <w:rsid w:val="00BC42C0"/>
    <w:rsid w:val="00BC44D9"/>
    <w:rsid w:val="00BC4ADF"/>
    <w:rsid w:val="00BC50A7"/>
    <w:rsid w:val="00BC52F9"/>
    <w:rsid w:val="00BC557E"/>
    <w:rsid w:val="00BC56D2"/>
    <w:rsid w:val="00BC5B42"/>
    <w:rsid w:val="00BC6E8F"/>
    <w:rsid w:val="00BD08FB"/>
    <w:rsid w:val="00BD0920"/>
    <w:rsid w:val="00BD0A5F"/>
    <w:rsid w:val="00BD0CAD"/>
    <w:rsid w:val="00BD1944"/>
    <w:rsid w:val="00BD1CEB"/>
    <w:rsid w:val="00BD1DF5"/>
    <w:rsid w:val="00BD23FC"/>
    <w:rsid w:val="00BD3335"/>
    <w:rsid w:val="00BD3834"/>
    <w:rsid w:val="00BD41F7"/>
    <w:rsid w:val="00BD4930"/>
    <w:rsid w:val="00BD4DFF"/>
    <w:rsid w:val="00BD4E74"/>
    <w:rsid w:val="00BD4FF4"/>
    <w:rsid w:val="00BD5231"/>
    <w:rsid w:val="00BD5D99"/>
    <w:rsid w:val="00BD60B6"/>
    <w:rsid w:val="00BD677D"/>
    <w:rsid w:val="00BD69AA"/>
    <w:rsid w:val="00BD6A76"/>
    <w:rsid w:val="00BD7544"/>
    <w:rsid w:val="00BD754D"/>
    <w:rsid w:val="00BE013E"/>
    <w:rsid w:val="00BE0536"/>
    <w:rsid w:val="00BE0621"/>
    <w:rsid w:val="00BE0A5E"/>
    <w:rsid w:val="00BE0F35"/>
    <w:rsid w:val="00BE16C3"/>
    <w:rsid w:val="00BE1CBC"/>
    <w:rsid w:val="00BE2503"/>
    <w:rsid w:val="00BE2BA9"/>
    <w:rsid w:val="00BE2CB6"/>
    <w:rsid w:val="00BE3244"/>
    <w:rsid w:val="00BE3297"/>
    <w:rsid w:val="00BE4DDA"/>
    <w:rsid w:val="00BE4EB3"/>
    <w:rsid w:val="00BE5803"/>
    <w:rsid w:val="00BE5A91"/>
    <w:rsid w:val="00BE5CCD"/>
    <w:rsid w:val="00BE60BF"/>
    <w:rsid w:val="00BE6AAD"/>
    <w:rsid w:val="00BE70F2"/>
    <w:rsid w:val="00BE7763"/>
    <w:rsid w:val="00BE776A"/>
    <w:rsid w:val="00BE7907"/>
    <w:rsid w:val="00BE7DD1"/>
    <w:rsid w:val="00BE7DE0"/>
    <w:rsid w:val="00BF04D9"/>
    <w:rsid w:val="00BF0651"/>
    <w:rsid w:val="00BF07EF"/>
    <w:rsid w:val="00BF0A1F"/>
    <w:rsid w:val="00BF0F2F"/>
    <w:rsid w:val="00BF101D"/>
    <w:rsid w:val="00BF1181"/>
    <w:rsid w:val="00BF2358"/>
    <w:rsid w:val="00BF27C6"/>
    <w:rsid w:val="00BF2B29"/>
    <w:rsid w:val="00BF2ECC"/>
    <w:rsid w:val="00BF2FB7"/>
    <w:rsid w:val="00BF3418"/>
    <w:rsid w:val="00BF3E36"/>
    <w:rsid w:val="00BF458D"/>
    <w:rsid w:val="00BF4897"/>
    <w:rsid w:val="00BF5168"/>
    <w:rsid w:val="00BF52FF"/>
    <w:rsid w:val="00BF60CB"/>
    <w:rsid w:val="00BF61A1"/>
    <w:rsid w:val="00BF64CB"/>
    <w:rsid w:val="00BF674D"/>
    <w:rsid w:val="00BF691D"/>
    <w:rsid w:val="00BF71D6"/>
    <w:rsid w:val="00BF72DC"/>
    <w:rsid w:val="00BF7590"/>
    <w:rsid w:val="00BF779E"/>
    <w:rsid w:val="00BF798B"/>
    <w:rsid w:val="00BF7BF1"/>
    <w:rsid w:val="00C00A19"/>
    <w:rsid w:val="00C012F0"/>
    <w:rsid w:val="00C01D94"/>
    <w:rsid w:val="00C02933"/>
    <w:rsid w:val="00C02DC7"/>
    <w:rsid w:val="00C02F1B"/>
    <w:rsid w:val="00C042E0"/>
    <w:rsid w:val="00C04323"/>
    <w:rsid w:val="00C04652"/>
    <w:rsid w:val="00C05DEA"/>
    <w:rsid w:val="00C06266"/>
    <w:rsid w:val="00C066FD"/>
    <w:rsid w:val="00C068C0"/>
    <w:rsid w:val="00C0690A"/>
    <w:rsid w:val="00C0706D"/>
    <w:rsid w:val="00C07D72"/>
    <w:rsid w:val="00C10090"/>
    <w:rsid w:val="00C1035F"/>
    <w:rsid w:val="00C1079A"/>
    <w:rsid w:val="00C10D12"/>
    <w:rsid w:val="00C111CC"/>
    <w:rsid w:val="00C11D57"/>
    <w:rsid w:val="00C12C42"/>
    <w:rsid w:val="00C12F27"/>
    <w:rsid w:val="00C13091"/>
    <w:rsid w:val="00C14236"/>
    <w:rsid w:val="00C1472A"/>
    <w:rsid w:val="00C14989"/>
    <w:rsid w:val="00C14EB5"/>
    <w:rsid w:val="00C150A7"/>
    <w:rsid w:val="00C1518A"/>
    <w:rsid w:val="00C153A9"/>
    <w:rsid w:val="00C15EDA"/>
    <w:rsid w:val="00C1671C"/>
    <w:rsid w:val="00C16920"/>
    <w:rsid w:val="00C16AEA"/>
    <w:rsid w:val="00C17148"/>
    <w:rsid w:val="00C17583"/>
    <w:rsid w:val="00C175E7"/>
    <w:rsid w:val="00C17B36"/>
    <w:rsid w:val="00C17DC1"/>
    <w:rsid w:val="00C2044F"/>
    <w:rsid w:val="00C214A6"/>
    <w:rsid w:val="00C21815"/>
    <w:rsid w:val="00C21BAB"/>
    <w:rsid w:val="00C22279"/>
    <w:rsid w:val="00C22342"/>
    <w:rsid w:val="00C22886"/>
    <w:rsid w:val="00C228F6"/>
    <w:rsid w:val="00C22D41"/>
    <w:rsid w:val="00C22EE7"/>
    <w:rsid w:val="00C233A8"/>
    <w:rsid w:val="00C23EBF"/>
    <w:rsid w:val="00C24098"/>
    <w:rsid w:val="00C243B6"/>
    <w:rsid w:val="00C24858"/>
    <w:rsid w:val="00C250AF"/>
    <w:rsid w:val="00C25C9C"/>
    <w:rsid w:val="00C26935"/>
    <w:rsid w:val="00C269BB"/>
    <w:rsid w:val="00C26B37"/>
    <w:rsid w:val="00C312DA"/>
    <w:rsid w:val="00C31777"/>
    <w:rsid w:val="00C31903"/>
    <w:rsid w:val="00C31E8E"/>
    <w:rsid w:val="00C328D0"/>
    <w:rsid w:val="00C32B57"/>
    <w:rsid w:val="00C33AF5"/>
    <w:rsid w:val="00C33B8A"/>
    <w:rsid w:val="00C34DDF"/>
    <w:rsid w:val="00C34EFE"/>
    <w:rsid w:val="00C353BC"/>
    <w:rsid w:val="00C35476"/>
    <w:rsid w:val="00C3584A"/>
    <w:rsid w:val="00C3612C"/>
    <w:rsid w:val="00C371DC"/>
    <w:rsid w:val="00C40ADE"/>
    <w:rsid w:val="00C4156F"/>
    <w:rsid w:val="00C41869"/>
    <w:rsid w:val="00C41A22"/>
    <w:rsid w:val="00C41BF1"/>
    <w:rsid w:val="00C42093"/>
    <w:rsid w:val="00C4216E"/>
    <w:rsid w:val="00C42588"/>
    <w:rsid w:val="00C428FB"/>
    <w:rsid w:val="00C43D74"/>
    <w:rsid w:val="00C4437B"/>
    <w:rsid w:val="00C455DA"/>
    <w:rsid w:val="00C458EC"/>
    <w:rsid w:val="00C459F4"/>
    <w:rsid w:val="00C45A4E"/>
    <w:rsid w:val="00C45E2A"/>
    <w:rsid w:val="00C45FB0"/>
    <w:rsid w:val="00C462DD"/>
    <w:rsid w:val="00C46757"/>
    <w:rsid w:val="00C4677D"/>
    <w:rsid w:val="00C469C7"/>
    <w:rsid w:val="00C46BF0"/>
    <w:rsid w:val="00C475D6"/>
    <w:rsid w:val="00C47EDE"/>
    <w:rsid w:val="00C50161"/>
    <w:rsid w:val="00C5046E"/>
    <w:rsid w:val="00C50EE3"/>
    <w:rsid w:val="00C51A85"/>
    <w:rsid w:val="00C5209E"/>
    <w:rsid w:val="00C52A69"/>
    <w:rsid w:val="00C52CDE"/>
    <w:rsid w:val="00C52FFA"/>
    <w:rsid w:val="00C53E75"/>
    <w:rsid w:val="00C547CE"/>
    <w:rsid w:val="00C55410"/>
    <w:rsid w:val="00C555FF"/>
    <w:rsid w:val="00C56017"/>
    <w:rsid w:val="00C56DE5"/>
    <w:rsid w:val="00C5745C"/>
    <w:rsid w:val="00C576C1"/>
    <w:rsid w:val="00C57931"/>
    <w:rsid w:val="00C579E6"/>
    <w:rsid w:val="00C57AE5"/>
    <w:rsid w:val="00C60867"/>
    <w:rsid w:val="00C60988"/>
    <w:rsid w:val="00C609A1"/>
    <w:rsid w:val="00C60CB3"/>
    <w:rsid w:val="00C61CB5"/>
    <w:rsid w:val="00C625F0"/>
    <w:rsid w:val="00C626D2"/>
    <w:rsid w:val="00C62722"/>
    <w:rsid w:val="00C63D76"/>
    <w:rsid w:val="00C63E05"/>
    <w:rsid w:val="00C640B3"/>
    <w:rsid w:val="00C6555B"/>
    <w:rsid w:val="00C65E71"/>
    <w:rsid w:val="00C65F74"/>
    <w:rsid w:val="00C6622D"/>
    <w:rsid w:val="00C663FE"/>
    <w:rsid w:val="00C66B97"/>
    <w:rsid w:val="00C66E6A"/>
    <w:rsid w:val="00C67519"/>
    <w:rsid w:val="00C67549"/>
    <w:rsid w:val="00C703AA"/>
    <w:rsid w:val="00C70A78"/>
    <w:rsid w:val="00C70ADC"/>
    <w:rsid w:val="00C70BF1"/>
    <w:rsid w:val="00C7128E"/>
    <w:rsid w:val="00C71EB5"/>
    <w:rsid w:val="00C72C53"/>
    <w:rsid w:val="00C7305F"/>
    <w:rsid w:val="00C734EC"/>
    <w:rsid w:val="00C74131"/>
    <w:rsid w:val="00C74522"/>
    <w:rsid w:val="00C74CD2"/>
    <w:rsid w:val="00C750AA"/>
    <w:rsid w:val="00C7529B"/>
    <w:rsid w:val="00C75A60"/>
    <w:rsid w:val="00C76674"/>
    <w:rsid w:val="00C76694"/>
    <w:rsid w:val="00C76B43"/>
    <w:rsid w:val="00C771E1"/>
    <w:rsid w:val="00C8043B"/>
    <w:rsid w:val="00C80BAA"/>
    <w:rsid w:val="00C80BF6"/>
    <w:rsid w:val="00C80C2D"/>
    <w:rsid w:val="00C80C7D"/>
    <w:rsid w:val="00C80D87"/>
    <w:rsid w:val="00C813CB"/>
    <w:rsid w:val="00C8151E"/>
    <w:rsid w:val="00C81CF7"/>
    <w:rsid w:val="00C82AC7"/>
    <w:rsid w:val="00C82F4D"/>
    <w:rsid w:val="00C82FDD"/>
    <w:rsid w:val="00C83149"/>
    <w:rsid w:val="00C833D0"/>
    <w:rsid w:val="00C834A5"/>
    <w:rsid w:val="00C8394C"/>
    <w:rsid w:val="00C83B86"/>
    <w:rsid w:val="00C83D14"/>
    <w:rsid w:val="00C83D5B"/>
    <w:rsid w:val="00C83DD7"/>
    <w:rsid w:val="00C84D22"/>
    <w:rsid w:val="00C84F34"/>
    <w:rsid w:val="00C84F53"/>
    <w:rsid w:val="00C84F71"/>
    <w:rsid w:val="00C861C1"/>
    <w:rsid w:val="00C87397"/>
    <w:rsid w:val="00C8792B"/>
    <w:rsid w:val="00C87A5A"/>
    <w:rsid w:val="00C87DC9"/>
    <w:rsid w:val="00C901D2"/>
    <w:rsid w:val="00C903B6"/>
    <w:rsid w:val="00C90C4E"/>
    <w:rsid w:val="00C911E9"/>
    <w:rsid w:val="00C91A29"/>
    <w:rsid w:val="00C948D0"/>
    <w:rsid w:val="00C94BF8"/>
    <w:rsid w:val="00C95326"/>
    <w:rsid w:val="00C95D27"/>
    <w:rsid w:val="00C96A34"/>
    <w:rsid w:val="00C96E75"/>
    <w:rsid w:val="00C97076"/>
    <w:rsid w:val="00C97353"/>
    <w:rsid w:val="00C97C9D"/>
    <w:rsid w:val="00CA0140"/>
    <w:rsid w:val="00CA05CF"/>
    <w:rsid w:val="00CA05EB"/>
    <w:rsid w:val="00CA0DAC"/>
    <w:rsid w:val="00CA123F"/>
    <w:rsid w:val="00CA1A7F"/>
    <w:rsid w:val="00CA2724"/>
    <w:rsid w:val="00CA358B"/>
    <w:rsid w:val="00CA35F6"/>
    <w:rsid w:val="00CA3E4B"/>
    <w:rsid w:val="00CA3F95"/>
    <w:rsid w:val="00CA4413"/>
    <w:rsid w:val="00CA4B89"/>
    <w:rsid w:val="00CA4C12"/>
    <w:rsid w:val="00CA524F"/>
    <w:rsid w:val="00CA5788"/>
    <w:rsid w:val="00CA5A61"/>
    <w:rsid w:val="00CA6D27"/>
    <w:rsid w:val="00CB1298"/>
    <w:rsid w:val="00CB1E71"/>
    <w:rsid w:val="00CB2675"/>
    <w:rsid w:val="00CB286D"/>
    <w:rsid w:val="00CB2B1A"/>
    <w:rsid w:val="00CB3173"/>
    <w:rsid w:val="00CB41AA"/>
    <w:rsid w:val="00CB4692"/>
    <w:rsid w:val="00CB4A55"/>
    <w:rsid w:val="00CB4E1F"/>
    <w:rsid w:val="00CB52E3"/>
    <w:rsid w:val="00CB5D68"/>
    <w:rsid w:val="00CB6C67"/>
    <w:rsid w:val="00CB6EA6"/>
    <w:rsid w:val="00CB7D9C"/>
    <w:rsid w:val="00CB7F56"/>
    <w:rsid w:val="00CC037D"/>
    <w:rsid w:val="00CC0431"/>
    <w:rsid w:val="00CC0B89"/>
    <w:rsid w:val="00CC0BD6"/>
    <w:rsid w:val="00CC139D"/>
    <w:rsid w:val="00CC145D"/>
    <w:rsid w:val="00CC1D99"/>
    <w:rsid w:val="00CC1E5C"/>
    <w:rsid w:val="00CC2AFD"/>
    <w:rsid w:val="00CC2E72"/>
    <w:rsid w:val="00CC3C14"/>
    <w:rsid w:val="00CC3CE2"/>
    <w:rsid w:val="00CC420D"/>
    <w:rsid w:val="00CC4265"/>
    <w:rsid w:val="00CC4FA9"/>
    <w:rsid w:val="00CC751D"/>
    <w:rsid w:val="00CC7B4D"/>
    <w:rsid w:val="00CD0214"/>
    <w:rsid w:val="00CD2872"/>
    <w:rsid w:val="00CD2F30"/>
    <w:rsid w:val="00CD2F78"/>
    <w:rsid w:val="00CD3DC6"/>
    <w:rsid w:val="00CD4350"/>
    <w:rsid w:val="00CD4821"/>
    <w:rsid w:val="00CD519B"/>
    <w:rsid w:val="00CD522D"/>
    <w:rsid w:val="00CD5ABA"/>
    <w:rsid w:val="00CD5B37"/>
    <w:rsid w:val="00CD5D99"/>
    <w:rsid w:val="00CD606A"/>
    <w:rsid w:val="00CD628F"/>
    <w:rsid w:val="00CD64B2"/>
    <w:rsid w:val="00CD6ACD"/>
    <w:rsid w:val="00CD6D13"/>
    <w:rsid w:val="00CD70A1"/>
    <w:rsid w:val="00CD7754"/>
    <w:rsid w:val="00CD7DE6"/>
    <w:rsid w:val="00CE14CE"/>
    <w:rsid w:val="00CE2454"/>
    <w:rsid w:val="00CE2686"/>
    <w:rsid w:val="00CE3415"/>
    <w:rsid w:val="00CE3D2A"/>
    <w:rsid w:val="00CE497B"/>
    <w:rsid w:val="00CE5037"/>
    <w:rsid w:val="00CE5E53"/>
    <w:rsid w:val="00CE6AD9"/>
    <w:rsid w:val="00CE6C4C"/>
    <w:rsid w:val="00CE6E14"/>
    <w:rsid w:val="00CF0565"/>
    <w:rsid w:val="00CF096D"/>
    <w:rsid w:val="00CF13D8"/>
    <w:rsid w:val="00CF1BE2"/>
    <w:rsid w:val="00CF27C0"/>
    <w:rsid w:val="00CF29C6"/>
    <w:rsid w:val="00CF310D"/>
    <w:rsid w:val="00CF36EF"/>
    <w:rsid w:val="00CF38E7"/>
    <w:rsid w:val="00CF38FE"/>
    <w:rsid w:val="00CF3912"/>
    <w:rsid w:val="00CF3C44"/>
    <w:rsid w:val="00CF4245"/>
    <w:rsid w:val="00CF497A"/>
    <w:rsid w:val="00CF5224"/>
    <w:rsid w:val="00CF596D"/>
    <w:rsid w:val="00CF5C19"/>
    <w:rsid w:val="00CF61DD"/>
    <w:rsid w:val="00CF625C"/>
    <w:rsid w:val="00CF6466"/>
    <w:rsid w:val="00CF676C"/>
    <w:rsid w:val="00CF7641"/>
    <w:rsid w:val="00CF789B"/>
    <w:rsid w:val="00D008AD"/>
    <w:rsid w:val="00D00970"/>
    <w:rsid w:val="00D01283"/>
    <w:rsid w:val="00D01CC5"/>
    <w:rsid w:val="00D020C6"/>
    <w:rsid w:val="00D02458"/>
    <w:rsid w:val="00D0269A"/>
    <w:rsid w:val="00D02F9E"/>
    <w:rsid w:val="00D03104"/>
    <w:rsid w:val="00D03531"/>
    <w:rsid w:val="00D039E1"/>
    <w:rsid w:val="00D04027"/>
    <w:rsid w:val="00D0423C"/>
    <w:rsid w:val="00D05D15"/>
    <w:rsid w:val="00D06D1A"/>
    <w:rsid w:val="00D07C6F"/>
    <w:rsid w:val="00D07DE3"/>
    <w:rsid w:val="00D07F98"/>
    <w:rsid w:val="00D100AC"/>
    <w:rsid w:val="00D101BD"/>
    <w:rsid w:val="00D10ABE"/>
    <w:rsid w:val="00D10BFA"/>
    <w:rsid w:val="00D10DBE"/>
    <w:rsid w:val="00D11F39"/>
    <w:rsid w:val="00D12602"/>
    <w:rsid w:val="00D12689"/>
    <w:rsid w:val="00D12976"/>
    <w:rsid w:val="00D13E6E"/>
    <w:rsid w:val="00D14730"/>
    <w:rsid w:val="00D15267"/>
    <w:rsid w:val="00D15D07"/>
    <w:rsid w:val="00D15DF0"/>
    <w:rsid w:val="00D15F8C"/>
    <w:rsid w:val="00D1615B"/>
    <w:rsid w:val="00D16BD6"/>
    <w:rsid w:val="00D1727D"/>
    <w:rsid w:val="00D17D68"/>
    <w:rsid w:val="00D200C5"/>
    <w:rsid w:val="00D20461"/>
    <w:rsid w:val="00D20DC5"/>
    <w:rsid w:val="00D2174E"/>
    <w:rsid w:val="00D21E76"/>
    <w:rsid w:val="00D2234E"/>
    <w:rsid w:val="00D22DA9"/>
    <w:rsid w:val="00D22F5F"/>
    <w:rsid w:val="00D23080"/>
    <w:rsid w:val="00D248BE"/>
    <w:rsid w:val="00D24997"/>
    <w:rsid w:val="00D24EDF"/>
    <w:rsid w:val="00D25621"/>
    <w:rsid w:val="00D26173"/>
    <w:rsid w:val="00D26176"/>
    <w:rsid w:val="00D262EE"/>
    <w:rsid w:val="00D26616"/>
    <w:rsid w:val="00D266A8"/>
    <w:rsid w:val="00D27AC3"/>
    <w:rsid w:val="00D27C80"/>
    <w:rsid w:val="00D27F08"/>
    <w:rsid w:val="00D30390"/>
    <w:rsid w:val="00D3354B"/>
    <w:rsid w:val="00D33ADB"/>
    <w:rsid w:val="00D33E8F"/>
    <w:rsid w:val="00D361C8"/>
    <w:rsid w:val="00D363C2"/>
    <w:rsid w:val="00D3689B"/>
    <w:rsid w:val="00D372A9"/>
    <w:rsid w:val="00D37322"/>
    <w:rsid w:val="00D37D42"/>
    <w:rsid w:val="00D40656"/>
    <w:rsid w:val="00D40ECE"/>
    <w:rsid w:val="00D41C97"/>
    <w:rsid w:val="00D41CAE"/>
    <w:rsid w:val="00D41FF7"/>
    <w:rsid w:val="00D42793"/>
    <w:rsid w:val="00D42BC6"/>
    <w:rsid w:val="00D4305F"/>
    <w:rsid w:val="00D433F5"/>
    <w:rsid w:val="00D43F83"/>
    <w:rsid w:val="00D4459A"/>
    <w:rsid w:val="00D445A1"/>
    <w:rsid w:val="00D449BD"/>
    <w:rsid w:val="00D459C5"/>
    <w:rsid w:val="00D46465"/>
    <w:rsid w:val="00D464E7"/>
    <w:rsid w:val="00D46917"/>
    <w:rsid w:val="00D46934"/>
    <w:rsid w:val="00D47C8E"/>
    <w:rsid w:val="00D47E82"/>
    <w:rsid w:val="00D50216"/>
    <w:rsid w:val="00D502B2"/>
    <w:rsid w:val="00D51312"/>
    <w:rsid w:val="00D51630"/>
    <w:rsid w:val="00D51DFF"/>
    <w:rsid w:val="00D5206F"/>
    <w:rsid w:val="00D52895"/>
    <w:rsid w:val="00D52DCB"/>
    <w:rsid w:val="00D53427"/>
    <w:rsid w:val="00D53A3C"/>
    <w:rsid w:val="00D53B93"/>
    <w:rsid w:val="00D541A6"/>
    <w:rsid w:val="00D545F3"/>
    <w:rsid w:val="00D54B98"/>
    <w:rsid w:val="00D54EF6"/>
    <w:rsid w:val="00D5550D"/>
    <w:rsid w:val="00D56685"/>
    <w:rsid w:val="00D56E15"/>
    <w:rsid w:val="00D57E06"/>
    <w:rsid w:val="00D57EF8"/>
    <w:rsid w:val="00D60813"/>
    <w:rsid w:val="00D609BA"/>
    <w:rsid w:val="00D614B6"/>
    <w:rsid w:val="00D616EC"/>
    <w:rsid w:val="00D6173D"/>
    <w:rsid w:val="00D61D9F"/>
    <w:rsid w:val="00D629AD"/>
    <w:rsid w:val="00D62BC4"/>
    <w:rsid w:val="00D62D04"/>
    <w:rsid w:val="00D62D9B"/>
    <w:rsid w:val="00D63DC9"/>
    <w:rsid w:val="00D641AB"/>
    <w:rsid w:val="00D6434E"/>
    <w:rsid w:val="00D64890"/>
    <w:rsid w:val="00D64DD4"/>
    <w:rsid w:val="00D65753"/>
    <w:rsid w:val="00D65E6E"/>
    <w:rsid w:val="00D665BF"/>
    <w:rsid w:val="00D66844"/>
    <w:rsid w:val="00D66BB6"/>
    <w:rsid w:val="00D67535"/>
    <w:rsid w:val="00D67C71"/>
    <w:rsid w:val="00D67F2A"/>
    <w:rsid w:val="00D70398"/>
    <w:rsid w:val="00D70823"/>
    <w:rsid w:val="00D7086C"/>
    <w:rsid w:val="00D70AF1"/>
    <w:rsid w:val="00D710A4"/>
    <w:rsid w:val="00D71397"/>
    <w:rsid w:val="00D71C8A"/>
    <w:rsid w:val="00D7206D"/>
    <w:rsid w:val="00D7214D"/>
    <w:rsid w:val="00D72CB5"/>
    <w:rsid w:val="00D732C4"/>
    <w:rsid w:val="00D73345"/>
    <w:rsid w:val="00D73414"/>
    <w:rsid w:val="00D7392A"/>
    <w:rsid w:val="00D73C51"/>
    <w:rsid w:val="00D73C5F"/>
    <w:rsid w:val="00D73C91"/>
    <w:rsid w:val="00D74137"/>
    <w:rsid w:val="00D7473F"/>
    <w:rsid w:val="00D74E3C"/>
    <w:rsid w:val="00D750EF"/>
    <w:rsid w:val="00D753BC"/>
    <w:rsid w:val="00D758AA"/>
    <w:rsid w:val="00D760AA"/>
    <w:rsid w:val="00D765E8"/>
    <w:rsid w:val="00D7662C"/>
    <w:rsid w:val="00D76897"/>
    <w:rsid w:val="00D76B75"/>
    <w:rsid w:val="00D77737"/>
    <w:rsid w:val="00D77B73"/>
    <w:rsid w:val="00D77D69"/>
    <w:rsid w:val="00D77E15"/>
    <w:rsid w:val="00D77E1F"/>
    <w:rsid w:val="00D77EAC"/>
    <w:rsid w:val="00D80FF9"/>
    <w:rsid w:val="00D81015"/>
    <w:rsid w:val="00D815CB"/>
    <w:rsid w:val="00D81B27"/>
    <w:rsid w:val="00D81DFD"/>
    <w:rsid w:val="00D81E1C"/>
    <w:rsid w:val="00D82021"/>
    <w:rsid w:val="00D826CD"/>
    <w:rsid w:val="00D835B3"/>
    <w:rsid w:val="00D836A1"/>
    <w:rsid w:val="00D8398F"/>
    <w:rsid w:val="00D83D88"/>
    <w:rsid w:val="00D842ED"/>
    <w:rsid w:val="00D84804"/>
    <w:rsid w:val="00D85065"/>
    <w:rsid w:val="00D8520D"/>
    <w:rsid w:val="00D857C2"/>
    <w:rsid w:val="00D85B81"/>
    <w:rsid w:val="00D8619A"/>
    <w:rsid w:val="00D86A78"/>
    <w:rsid w:val="00D86BE5"/>
    <w:rsid w:val="00D8751F"/>
    <w:rsid w:val="00D8786F"/>
    <w:rsid w:val="00D87A73"/>
    <w:rsid w:val="00D87D7B"/>
    <w:rsid w:val="00D87D7E"/>
    <w:rsid w:val="00D90852"/>
    <w:rsid w:val="00D9097B"/>
    <w:rsid w:val="00D91A52"/>
    <w:rsid w:val="00D91C7A"/>
    <w:rsid w:val="00D92323"/>
    <w:rsid w:val="00D924D2"/>
    <w:rsid w:val="00D92E6B"/>
    <w:rsid w:val="00D92FB1"/>
    <w:rsid w:val="00D934A5"/>
    <w:rsid w:val="00D93689"/>
    <w:rsid w:val="00D93760"/>
    <w:rsid w:val="00D93785"/>
    <w:rsid w:val="00D93A00"/>
    <w:rsid w:val="00D93E68"/>
    <w:rsid w:val="00D942D9"/>
    <w:rsid w:val="00D95668"/>
    <w:rsid w:val="00D95981"/>
    <w:rsid w:val="00D95F0D"/>
    <w:rsid w:val="00D96639"/>
    <w:rsid w:val="00D966E4"/>
    <w:rsid w:val="00D96CB2"/>
    <w:rsid w:val="00D96F73"/>
    <w:rsid w:val="00D97616"/>
    <w:rsid w:val="00D9793F"/>
    <w:rsid w:val="00D97BEF"/>
    <w:rsid w:val="00DA12FC"/>
    <w:rsid w:val="00DA135B"/>
    <w:rsid w:val="00DA1562"/>
    <w:rsid w:val="00DA19D4"/>
    <w:rsid w:val="00DA1D0A"/>
    <w:rsid w:val="00DA1D33"/>
    <w:rsid w:val="00DA21CD"/>
    <w:rsid w:val="00DA22F2"/>
    <w:rsid w:val="00DA2690"/>
    <w:rsid w:val="00DA2AAA"/>
    <w:rsid w:val="00DA3096"/>
    <w:rsid w:val="00DA3424"/>
    <w:rsid w:val="00DA3578"/>
    <w:rsid w:val="00DA3D2F"/>
    <w:rsid w:val="00DA47E4"/>
    <w:rsid w:val="00DA49C3"/>
    <w:rsid w:val="00DA49D3"/>
    <w:rsid w:val="00DA53C8"/>
    <w:rsid w:val="00DA63BD"/>
    <w:rsid w:val="00DA6E15"/>
    <w:rsid w:val="00DA6E5E"/>
    <w:rsid w:val="00DA71FB"/>
    <w:rsid w:val="00DA7230"/>
    <w:rsid w:val="00DA7790"/>
    <w:rsid w:val="00DA7AB1"/>
    <w:rsid w:val="00DA7BC0"/>
    <w:rsid w:val="00DA7CBC"/>
    <w:rsid w:val="00DB065A"/>
    <w:rsid w:val="00DB080D"/>
    <w:rsid w:val="00DB0D02"/>
    <w:rsid w:val="00DB34E0"/>
    <w:rsid w:val="00DB392B"/>
    <w:rsid w:val="00DB4134"/>
    <w:rsid w:val="00DB49D8"/>
    <w:rsid w:val="00DB4CB0"/>
    <w:rsid w:val="00DB64E7"/>
    <w:rsid w:val="00DB6A27"/>
    <w:rsid w:val="00DB6A6B"/>
    <w:rsid w:val="00DB6C98"/>
    <w:rsid w:val="00DB7225"/>
    <w:rsid w:val="00DB74E0"/>
    <w:rsid w:val="00DB7C0F"/>
    <w:rsid w:val="00DC2B62"/>
    <w:rsid w:val="00DC2C2F"/>
    <w:rsid w:val="00DC2E73"/>
    <w:rsid w:val="00DC37BD"/>
    <w:rsid w:val="00DC3A8D"/>
    <w:rsid w:val="00DC3CE7"/>
    <w:rsid w:val="00DC444E"/>
    <w:rsid w:val="00DC4DD5"/>
    <w:rsid w:val="00DC5AA1"/>
    <w:rsid w:val="00DC5B81"/>
    <w:rsid w:val="00DC5FCC"/>
    <w:rsid w:val="00DC60FD"/>
    <w:rsid w:val="00DC62A1"/>
    <w:rsid w:val="00DC643D"/>
    <w:rsid w:val="00DC65C0"/>
    <w:rsid w:val="00DC6C53"/>
    <w:rsid w:val="00DC7343"/>
    <w:rsid w:val="00DC7D04"/>
    <w:rsid w:val="00DD00E6"/>
    <w:rsid w:val="00DD012A"/>
    <w:rsid w:val="00DD0352"/>
    <w:rsid w:val="00DD1053"/>
    <w:rsid w:val="00DD10E3"/>
    <w:rsid w:val="00DD119E"/>
    <w:rsid w:val="00DD11F0"/>
    <w:rsid w:val="00DD2932"/>
    <w:rsid w:val="00DD2D41"/>
    <w:rsid w:val="00DD3824"/>
    <w:rsid w:val="00DD40DC"/>
    <w:rsid w:val="00DD4A5E"/>
    <w:rsid w:val="00DD5CA4"/>
    <w:rsid w:val="00DD6973"/>
    <w:rsid w:val="00DD7869"/>
    <w:rsid w:val="00DD787D"/>
    <w:rsid w:val="00DD7A1E"/>
    <w:rsid w:val="00DE0184"/>
    <w:rsid w:val="00DE04F0"/>
    <w:rsid w:val="00DE05F7"/>
    <w:rsid w:val="00DE0E28"/>
    <w:rsid w:val="00DE0F08"/>
    <w:rsid w:val="00DE16FC"/>
    <w:rsid w:val="00DE1A19"/>
    <w:rsid w:val="00DE1AE2"/>
    <w:rsid w:val="00DE28AE"/>
    <w:rsid w:val="00DE2BC3"/>
    <w:rsid w:val="00DE35A5"/>
    <w:rsid w:val="00DE36CD"/>
    <w:rsid w:val="00DE36D9"/>
    <w:rsid w:val="00DE39C6"/>
    <w:rsid w:val="00DE3F43"/>
    <w:rsid w:val="00DE3FC0"/>
    <w:rsid w:val="00DE444B"/>
    <w:rsid w:val="00DE4B7A"/>
    <w:rsid w:val="00DE4CCF"/>
    <w:rsid w:val="00DE6080"/>
    <w:rsid w:val="00DE6FF1"/>
    <w:rsid w:val="00DE7023"/>
    <w:rsid w:val="00DE72AD"/>
    <w:rsid w:val="00DE76EE"/>
    <w:rsid w:val="00DE7BCA"/>
    <w:rsid w:val="00DF013D"/>
    <w:rsid w:val="00DF03C5"/>
    <w:rsid w:val="00DF1C2D"/>
    <w:rsid w:val="00DF267C"/>
    <w:rsid w:val="00DF378D"/>
    <w:rsid w:val="00DF3B55"/>
    <w:rsid w:val="00DF4B2A"/>
    <w:rsid w:val="00DF5191"/>
    <w:rsid w:val="00DF5371"/>
    <w:rsid w:val="00DF59A3"/>
    <w:rsid w:val="00DF6149"/>
    <w:rsid w:val="00DF627F"/>
    <w:rsid w:val="00DF65B1"/>
    <w:rsid w:val="00DF664B"/>
    <w:rsid w:val="00DF6EF9"/>
    <w:rsid w:val="00DF707E"/>
    <w:rsid w:val="00DF7426"/>
    <w:rsid w:val="00DF75FB"/>
    <w:rsid w:val="00DF7669"/>
    <w:rsid w:val="00DF7A6B"/>
    <w:rsid w:val="00DF7DF1"/>
    <w:rsid w:val="00E001F4"/>
    <w:rsid w:val="00E005FE"/>
    <w:rsid w:val="00E00B79"/>
    <w:rsid w:val="00E01842"/>
    <w:rsid w:val="00E01DDA"/>
    <w:rsid w:val="00E01E37"/>
    <w:rsid w:val="00E020CA"/>
    <w:rsid w:val="00E0400A"/>
    <w:rsid w:val="00E040B0"/>
    <w:rsid w:val="00E042A2"/>
    <w:rsid w:val="00E04781"/>
    <w:rsid w:val="00E04C26"/>
    <w:rsid w:val="00E05091"/>
    <w:rsid w:val="00E05196"/>
    <w:rsid w:val="00E05728"/>
    <w:rsid w:val="00E05E66"/>
    <w:rsid w:val="00E07C9F"/>
    <w:rsid w:val="00E1067D"/>
    <w:rsid w:val="00E10754"/>
    <w:rsid w:val="00E10B93"/>
    <w:rsid w:val="00E10D81"/>
    <w:rsid w:val="00E11C99"/>
    <w:rsid w:val="00E124BB"/>
    <w:rsid w:val="00E12BCA"/>
    <w:rsid w:val="00E12E58"/>
    <w:rsid w:val="00E132D8"/>
    <w:rsid w:val="00E13CA3"/>
    <w:rsid w:val="00E13EC2"/>
    <w:rsid w:val="00E1429A"/>
    <w:rsid w:val="00E153F8"/>
    <w:rsid w:val="00E15AE7"/>
    <w:rsid w:val="00E15CBC"/>
    <w:rsid w:val="00E15D11"/>
    <w:rsid w:val="00E166BB"/>
    <w:rsid w:val="00E16A79"/>
    <w:rsid w:val="00E16F66"/>
    <w:rsid w:val="00E17C35"/>
    <w:rsid w:val="00E17F24"/>
    <w:rsid w:val="00E200AE"/>
    <w:rsid w:val="00E2026B"/>
    <w:rsid w:val="00E2046E"/>
    <w:rsid w:val="00E20A90"/>
    <w:rsid w:val="00E20CD4"/>
    <w:rsid w:val="00E21E24"/>
    <w:rsid w:val="00E21FBE"/>
    <w:rsid w:val="00E234D1"/>
    <w:rsid w:val="00E23B6B"/>
    <w:rsid w:val="00E23EBD"/>
    <w:rsid w:val="00E23F1B"/>
    <w:rsid w:val="00E244DB"/>
    <w:rsid w:val="00E24627"/>
    <w:rsid w:val="00E24635"/>
    <w:rsid w:val="00E24792"/>
    <w:rsid w:val="00E253CB"/>
    <w:rsid w:val="00E254BB"/>
    <w:rsid w:val="00E255E3"/>
    <w:rsid w:val="00E25EF5"/>
    <w:rsid w:val="00E26391"/>
    <w:rsid w:val="00E266E2"/>
    <w:rsid w:val="00E27E6B"/>
    <w:rsid w:val="00E301C1"/>
    <w:rsid w:val="00E30218"/>
    <w:rsid w:val="00E312FB"/>
    <w:rsid w:val="00E313E9"/>
    <w:rsid w:val="00E314FC"/>
    <w:rsid w:val="00E3164B"/>
    <w:rsid w:val="00E31657"/>
    <w:rsid w:val="00E31676"/>
    <w:rsid w:val="00E32E61"/>
    <w:rsid w:val="00E3469A"/>
    <w:rsid w:val="00E35275"/>
    <w:rsid w:val="00E3595B"/>
    <w:rsid w:val="00E360FA"/>
    <w:rsid w:val="00E36D5B"/>
    <w:rsid w:val="00E3725F"/>
    <w:rsid w:val="00E37312"/>
    <w:rsid w:val="00E37347"/>
    <w:rsid w:val="00E40A4A"/>
    <w:rsid w:val="00E423FD"/>
    <w:rsid w:val="00E429B8"/>
    <w:rsid w:val="00E430B6"/>
    <w:rsid w:val="00E43372"/>
    <w:rsid w:val="00E43739"/>
    <w:rsid w:val="00E43E1D"/>
    <w:rsid w:val="00E4662F"/>
    <w:rsid w:val="00E47A79"/>
    <w:rsid w:val="00E50423"/>
    <w:rsid w:val="00E50AA2"/>
    <w:rsid w:val="00E5107D"/>
    <w:rsid w:val="00E51189"/>
    <w:rsid w:val="00E51781"/>
    <w:rsid w:val="00E52B33"/>
    <w:rsid w:val="00E52CA6"/>
    <w:rsid w:val="00E53161"/>
    <w:rsid w:val="00E53A07"/>
    <w:rsid w:val="00E53AF7"/>
    <w:rsid w:val="00E53C99"/>
    <w:rsid w:val="00E53D2A"/>
    <w:rsid w:val="00E54DA2"/>
    <w:rsid w:val="00E55C69"/>
    <w:rsid w:val="00E55F3F"/>
    <w:rsid w:val="00E5608A"/>
    <w:rsid w:val="00E561EA"/>
    <w:rsid w:val="00E56506"/>
    <w:rsid w:val="00E5679D"/>
    <w:rsid w:val="00E56B71"/>
    <w:rsid w:val="00E56FB4"/>
    <w:rsid w:val="00E5718F"/>
    <w:rsid w:val="00E576C0"/>
    <w:rsid w:val="00E57CBF"/>
    <w:rsid w:val="00E60392"/>
    <w:rsid w:val="00E61572"/>
    <w:rsid w:val="00E6234E"/>
    <w:rsid w:val="00E62AC9"/>
    <w:rsid w:val="00E63171"/>
    <w:rsid w:val="00E631E2"/>
    <w:rsid w:val="00E641BD"/>
    <w:rsid w:val="00E657F0"/>
    <w:rsid w:val="00E65CD7"/>
    <w:rsid w:val="00E65F6A"/>
    <w:rsid w:val="00E6622F"/>
    <w:rsid w:val="00E66789"/>
    <w:rsid w:val="00E66C11"/>
    <w:rsid w:val="00E7036C"/>
    <w:rsid w:val="00E70D95"/>
    <w:rsid w:val="00E71087"/>
    <w:rsid w:val="00E716E6"/>
    <w:rsid w:val="00E7196A"/>
    <w:rsid w:val="00E71C99"/>
    <w:rsid w:val="00E71D83"/>
    <w:rsid w:val="00E72252"/>
    <w:rsid w:val="00E72A56"/>
    <w:rsid w:val="00E732E3"/>
    <w:rsid w:val="00E73A1D"/>
    <w:rsid w:val="00E74182"/>
    <w:rsid w:val="00E74597"/>
    <w:rsid w:val="00E7549D"/>
    <w:rsid w:val="00E7580A"/>
    <w:rsid w:val="00E75BA8"/>
    <w:rsid w:val="00E75DDD"/>
    <w:rsid w:val="00E76B78"/>
    <w:rsid w:val="00E76DDD"/>
    <w:rsid w:val="00E76E4C"/>
    <w:rsid w:val="00E773DD"/>
    <w:rsid w:val="00E77438"/>
    <w:rsid w:val="00E7748A"/>
    <w:rsid w:val="00E77A81"/>
    <w:rsid w:val="00E80197"/>
    <w:rsid w:val="00E801E2"/>
    <w:rsid w:val="00E807D1"/>
    <w:rsid w:val="00E809B3"/>
    <w:rsid w:val="00E80BA2"/>
    <w:rsid w:val="00E81852"/>
    <w:rsid w:val="00E81ECA"/>
    <w:rsid w:val="00E82DE1"/>
    <w:rsid w:val="00E842AD"/>
    <w:rsid w:val="00E845C3"/>
    <w:rsid w:val="00E84938"/>
    <w:rsid w:val="00E84AD3"/>
    <w:rsid w:val="00E84BEF"/>
    <w:rsid w:val="00E85235"/>
    <w:rsid w:val="00E8545C"/>
    <w:rsid w:val="00E856CC"/>
    <w:rsid w:val="00E85A5A"/>
    <w:rsid w:val="00E867D5"/>
    <w:rsid w:val="00E868C6"/>
    <w:rsid w:val="00E86972"/>
    <w:rsid w:val="00E86A12"/>
    <w:rsid w:val="00E86BAF"/>
    <w:rsid w:val="00E86BE1"/>
    <w:rsid w:val="00E86F21"/>
    <w:rsid w:val="00E87405"/>
    <w:rsid w:val="00E87B1D"/>
    <w:rsid w:val="00E9026E"/>
    <w:rsid w:val="00E90E95"/>
    <w:rsid w:val="00E9100A"/>
    <w:rsid w:val="00E911CC"/>
    <w:rsid w:val="00E91E4F"/>
    <w:rsid w:val="00E91FF4"/>
    <w:rsid w:val="00E92411"/>
    <w:rsid w:val="00E92428"/>
    <w:rsid w:val="00E92459"/>
    <w:rsid w:val="00E926D8"/>
    <w:rsid w:val="00E92771"/>
    <w:rsid w:val="00E929D7"/>
    <w:rsid w:val="00E92C53"/>
    <w:rsid w:val="00E92D3B"/>
    <w:rsid w:val="00E92E97"/>
    <w:rsid w:val="00E936E4"/>
    <w:rsid w:val="00E93A8E"/>
    <w:rsid w:val="00E93C01"/>
    <w:rsid w:val="00E94051"/>
    <w:rsid w:val="00E94C22"/>
    <w:rsid w:val="00E94C6F"/>
    <w:rsid w:val="00E95429"/>
    <w:rsid w:val="00E95762"/>
    <w:rsid w:val="00E95833"/>
    <w:rsid w:val="00E9594A"/>
    <w:rsid w:val="00E967A4"/>
    <w:rsid w:val="00E96ADF"/>
    <w:rsid w:val="00E96B51"/>
    <w:rsid w:val="00E96FBF"/>
    <w:rsid w:val="00E974FE"/>
    <w:rsid w:val="00E97A3E"/>
    <w:rsid w:val="00E97A57"/>
    <w:rsid w:val="00EA05A8"/>
    <w:rsid w:val="00EA06B1"/>
    <w:rsid w:val="00EA0C53"/>
    <w:rsid w:val="00EA1985"/>
    <w:rsid w:val="00EA1E64"/>
    <w:rsid w:val="00EA1FE0"/>
    <w:rsid w:val="00EA22EA"/>
    <w:rsid w:val="00EA24EA"/>
    <w:rsid w:val="00EA2945"/>
    <w:rsid w:val="00EA2D0A"/>
    <w:rsid w:val="00EA2FCE"/>
    <w:rsid w:val="00EA3DA5"/>
    <w:rsid w:val="00EA43E0"/>
    <w:rsid w:val="00EA5AFC"/>
    <w:rsid w:val="00EA64CC"/>
    <w:rsid w:val="00EA6A75"/>
    <w:rsid w:val="00EA7684"/>
    <w:rsid w:val="00EA7913"/>
    <w:rsid w:val="00EA7B8C"/>
    <w:rsid w:val="00EB04D0"/>
    <w:rsid w:val="00EB0EDF"/>
    <w:rsid w:val="00EB1002"/>
    <w:rsid w:val="00EB1090"/>
    <w:rsid w:val="00EB14AC"/>
    <w:rsid w:val="00EB2935"/>
    <w:rsid w:val="00EB29DB"/>
    <w:rsid w:val="00EB2E08"/>
    <w:rsid w:val="00EB2EBC"/>
    <w:rsid w:val="00EB3571"/>
    <w:rsid w:val="00EB3F97"/>
    <w:rsid w:val="00EB435E"/>
    <w:rsid w:val="00EB4D87"/>
    <w:rsid w:val="00EB55BD"/>
    <w:rsid w:val="00EB5A0B"/>
    <w:rsid w:val="00EB5D87"/>
    <w:rsid w:val="00EB5F15"/>
    <w:rsid w:val="00EB60FC"/>
    <w:rsid w:val="00EB6EE6"/>
    <w:rsid w:val="00EB717B"/>
    <w:rsid w:val="00EB7662"/>
    <w:rsid w:val="00EB7811"/>
    <w:rsid w:val="00EC000C"/>
    <w:rsid w:val="00EC0804"/>
    <w:rsid w:val="00EC0A7A"/>
    <w:rsid w:val="00EC0BFC"/>
    <w:rsid w:val="00EC0C28"/>
    <w:rsid w:val="00EC0D15"/>
    <w:rsid w:val="00EC1A6D"/>
    <w:rsid w:val="00EC2092"/>
    <w:rsid w:val="00EC2975"/>
    <w:rsid w:val="00EC2C7F"/>
    <w:rsid w:val="00EC34DB"/>
    <w:rsid w:val="00EC39E8"/>
    <w:rsid w:val="00EC3C91"/>
    <w:rsid w:val="00EC3CD8"/>
    <w:rsid w:val="00EC3D55"/>
    <w:rsid w:val="00EC3FCA"/>
    <w:rsid w:val="00EC4218"/>
    <w:rsid w:val="00EC4DF2"/>
    <w:rsid w:val="00EC5000"/>
    <w:rsid w:val="00EC5034"/>
    <w:rsid w:val="00EC5212"/>
    <w:rsid w:val="00EC5808"/>
    <w:rsid w:val="00EC6906"/>
    <w:rsid w:val="00EC69F2"/>
    <w:rsid w:val="00EC7130"/>
    <w:rsid w:val="00EC71C0"/>
    <w:rsid w:val="00EC76AA"/>
    <w:rsid w:val="00EC7FAF"/>
    <w:rsid w:val="00ED082C"/>
    <w:rsid w:val="00ED0A2C"/>
    <w:rsid w:val="00ED0E01"/>
    <w:rsid w:val="00ED1BBE"/>
    <w:rsid w:val="00ED2333"/>
    <w:rsid w:val="00ED2AEC"/>
    <w:rsid w:val="00ED2FE0"/>
    <w:rsid w:val="00ED3FD9"/>
    <w:rsid w:val="00ED42F9"/>
    <w:rsid w:val="00ED537D"/>
    <w:rsid w:val="00ED5F2F"/>
    <w:rsid w:val="00ED6FF1"/>
    <w:rsid w:val="00EE00EF"/>
    <w:rsid w:val="00EE0621"/>
    <w:rsid w:val="00EE062A"/>
    <w:rsid w:val="00EE073E"/>
    <w:rsid w:val="00EE0979"/>
    <w:rsid w:val="00EE0B8A"/>
    <w:rsid w:val="00EE0EFF"/>
    <w:rsid w:val="00EE16FE"/>
    <w:rsid w:val="00EE1B1E"/>
    <w:rsid w:val="00EE36C5"/>
    <w:rsid w:val="00EE3C57"/>
    <w:rsid w:val="00EE3D51"/>
    <w:rsid w:val="00EE47FD"/>
    <w:rsid w:val="00EE4E08"/>
    <w:rsid w:val="00EE50C1"/>
    <w:rsid w:val="00EE62C0"/>
    <w:rsid w:val="00EE6308"/>
    <w:rsid w:val="00EE6E82"/>
    <w:rsid w:val="00EF0781"/>
    <w:rsid w:val="00EF098B"/>
    <w:rsid w:val="00EF0F75"/>
    <w:rsid w:val="00EF0FB0"/>
    <w:rsid w:val="00EF178B"/>
    <w:rsid w:val="00EF1A5D"/>
    <w:rsid w:val="00EF2DBA"/>
    <w:rsid w:val="00EF32EC"/>
    <w:rsid w:val="00EF3FC1"/>
    <w:rsid w:val="00EF4405"/>
    <w:rsid w:val="00EF5518"/>
    <w:rsid w:val="00EF5912"/>
    <w:rsid w:val="00EF5BD4"/>
    <w:rsid w:val="00EF67C0"/>
    <w:rsid w:val="00EF756E"/>
    <w:rsid w:val="00EF7874"/>
    <w:rsid w:val="00EF7B24"/>
    <w:rsid w:val="00F0035D"/>
    <w:rsid w:val="00F00D10"/>
    <w:rsid w:val="00F00E53"/>
    <w:rsid w:val="00F00EC3"/>
    <w:rsid w:val="00F00FF6"/>
    <w:rsid w:val="00F0168F"/>
    <w:rsid w:val="00F01960"/>
    <w:rsid w:val="00F029E9"/>
    <w:rsid w:val="00F02D5A"/>
    <w:rsid w:val="00F03106"/>
    <w:rsid w:val="00F03695"/>
    <w:rsid w:val="00F03845"/>
    <w:rsid w:val="00F043C7"/>
    <w:rsid w:val="00F04409"/>
    <w:rsid w:val="00F06093"/>
    <w:rsid w:val="00F064CA"/>
    <w:rsid w:val="00F06805"/>
    <w:rsid w:val="00F06CDB"/>
    <w:rsid w:val="00F06D71"/>
    <w:rsid w:val="00F06F13"/>
    <w:rsid w:val="00F0766B"/>
    <w:rsid w:val="00F078A0"/>
    <w:rsid w:val="00F078FE"/>
    <w:rsid w:val="00F079B4"/>
    <w:rsid w:val="00F07D4F"/>
    <w:rsid w:val="00F106B2"/>
    <w:rsid w:val="00F107CF"/>
    <w:rsid w:val="00F10969"/>
    <w:rsid w:val="00F10D4D"/>
    <w:rsid w:val="00F11727"/>
    <w:rsid w:val="00F12A10"/>
    <w:rsid w:val="00F1316C"/>
    <w:rsid w:val="00F13633"/>
    <w:rsid w:val="00F13E0E"/>
    <w:rsid w:val="00F14425"/>
    <w:rsid w:val="00F147EA"/>
    <w:rsid w:val="00F1523F"/>
    <w:rsid w:val="00F152D2"/>
    <w:rsid w:val="00F1585A"/>
    <w:rsid w:val="00F15EEB"/>
    <w:rsid w:val="00F15FF6"/>
    <w:rsid w:val="00F16707"/>
    <w:rsid w:val="00F168E3"/>
    <w:rsid w:val="00F16E29"/>
    <w:rsid w:val="00F170ED"/>
    <w:rsid w:val="00F176D3"/>
    <w:rsid w:val="00F17928"/>
    <w:rsid w:val="00F17AD6"/>
    <w:rsid w:val="00F17DA2"/>
    <w:rsid w:val="00F17E86"/>
    <w:rsid w:val="00F20486"/>
    <w:rsid w:val="00F20C9D"/>
    <w:rsid w:val="00F21577"/>
    <w:rsid w:val="00F218B0"/>
    <w:rsid w:val="00F220F3"/>
    <w:rsid w:val="00F22185"/>
    <w:rsid w:val="00F225CE"/>
    <w:rsid w:val="00F22872"/>
    <w:rsid w:val="00F23A49"/>
    <w:rsid w:val="00F24253"/>
    <w:rsid w:val="00F24C8A"/>
    <w:rsid w:val="00F259C9"/>
    <w:rsid w:val="00F266E8"/>
    <w:rsid w:val="00F2760D"/>
    <w:rsid w:val="00F2771E"/>
    <w:rsid w:val="00F27B10"/>
    <w:rsid w:val="00F27CEC"/>
    <w:rsid w:val="00F27E38"/>
    <w:rsid w:val="00F27FE7"/>
    <w:rsid w:val="00F3046D"/>
    <w:rsid w:val="00F30B79"/>
    <w:rsid w:val="00F30CCE"/>
    <w:rsid w:val="00F310F8"/>
    <w:rsid w:val="00F319CD"/>
    <w:rsid w:val="00F31DDF"/>
    <w:rsid w:val="00F32DF4"/>
    <w:rsid w:val="00F331AF"/>
    <w:rsid w:val="00F33421"/>
    <w:rsid w:val="00F33449"/>
    <w:rsid w:val="00F335FA"/>
    <w:rsid w:val="00F34626"/>
    <w:rsid w:val="00F35468"/>
    <w:rsid w:val="00F355E9"/>
    <w:rsid w:val="00F357DB"/>
    <w:rsid w:val="00F368BF"/>
    <w:rsid w:val="00F370FB"/>
    <w:rsid w:val="00F37840"/>
    <w:rsid w:val="00F37C0C"/>
    <w:rsid w:val="00F37F02"/>
    <w:rsid w:val="00F408A5"/>
    <w:rsid w:val="00F40B0A"/>
    <w:rsid w:val="00F41179"/>
    <w:rsid w:val="00F4123E"/>
    <w:rsid w:val="00F416AB"/>
    <w:rsid w:val="00F42C2B"/>
    <w:rsid w:val="00F43111"/>
    <w:rsid w:val="00F431C6"/>
    <w:rsid w:val="00F4375E"/>
    <w:rsid w:val="00F43853"/>
    <w:rsid w:val="00F43A05"/>
    <w:rsid w:val="00F43A4C"/>
    <w:rsid w:val="00F441F0"/>
    <w:rsid w:val="00F44E7C"/>
    <w:rsid w:val="00F44FC9"/>
    <w:rsid w:val="00F454BF"/>
    <w:rsid w:val="00F457F8"/>
    <w:rsid w:val="00F45849"/>
    <w:rsid w:val="00F45D2E"/>
    <w:rsid w:val="00F46318"/>
    <w:rsid w:val="00F463C5"/>
    <w:rsid w:val="00F46AE5"/>
    <w:rsid w:val="00F46FAC"/>
    <w:rsid w:val="00F47428"/>
    <w:rsid w:val="00F4788F"/>
    <w:rsid w:val="00F47CF6"/>
    <w:rsid w:val="00F517A4"/>
    <w:rsid w:val="00F517A6"/>
    <w:rsid w:val="00F517D0"/>
    <w:rsid w:val="00F519B4"/>
    <w:rsid w:val="00F51A6A"/>
    <w:rsid w:val="00F51AD8"/>
    <w:rsid w:val="00F51B88"/>
    <w:rsid w:val="00F51BF9"/>
    <w:rsid w:val="00F52B02"/>
    <w:rsid w:val="00F52B7B"/>
    <w:rsid w:val="00F53263"/>
    <w:rsid w:val="00F53E1C"/>
    <w:rsid w:val="00F53ECE"/>
    <w:rsid w:val="00F543D0"/>
    <w:rsid w:val="00F54EFD"/>
    <w:rsid w:val="00F55831"/>
    <w:rsid w:val="00F55B0C"/>
    <w:rsid w:val="00F5613F"/>
    <w:rsid w:val="00F5696E"/>
    <w:rsid w:val="00F576F3"/>
    <w:rsid w:val="00F57712"/>
    <w:rsid w:val="00F60651"/>
    <w:rsid w:val="00F60C51"/>
    <w:rsid w:val="00F60CBB"/>
    <w:rsid w:val="00F60F7F"/>
    <w:rsid w:val="00F61262"/>
    <w:rsid w:val="00F61C11"/>
    <w:rsid w:val="00F61F99"/>
    <w:rsid w:val="00F623E1"/>
    <w:rsid w:val="00F62D52"/>
    <w:rsid w:val="00F63602"/>
    <w:rsid w:val="00F636EF"/>
    <w:rsid w:val="00F64953"/>
    <w:rsid w:val="00F652E8"/>
    <w:rsid w:val="00F65F1B"/>
    <w:rsid w:val="00F67634"/>
    <w:rsid w:val="00F67A5A"/>
    <w:rsid w:val="00F67B20"/>
    <w:rsid w:val="00F67B78"/>
    <w:rsid w:val="00F70387"/>
    <w:rsid w:val="00F70AE7"/>
    <w:rsid w:val="00F70D46"/>
    <w:rsid w:val="00F7142F"/>
    <w:rsid w:val="00F71836"/>
    <w:rsid w:val="00F71AC5"/>
    <w:rsid w:val="00F71AD8"/>
    <w:rsid w:val="00F71DA9"/>
    <w:rsid w:val="00F71FF4"/>
    <w:rsid w:val="00F726F0"/>
    <w:rsid w:val="00F73396"/>
    <w:rsid w:val="00F7350C"/>
    <w:rsid w:val="00F7441B"/>
    <w:rsid w:val="00F7538C"/>
    <w:rsid w:val="00F756B0"/>
    <w:rsid w:val="00F76735"/>
    <w:rsid w:val="00F773C0"/>
    <w:rsid w:val="00F77924"/>
    <w:rsid w:val="00F807CE"/>
    <w:rsid w:val="00F81484"/>
    <w:rsid w:val="00F81719"/>
    <w:rsid w:val="00F81AFB"/>
    <w:rsid w:val="00F81C02"/>
    <w:rsid w:val="00F8241A"/>
    <w:rsid w:val="00F82AA4"/>
    <w:rsid w:val="00F82EE8"/>
    <w:rsid w:val="00F83517"/>
    <w:rsid w:val="00F83BC8"/>
    <w:rsid w:val="00F83FA8"/>
    <w:rsid w:val="00F846EA"/>
    <w:rsid w:val="00F84908"/>
    <w:rsid w:val="00F84F4E"/>
    <w:rsid w:val="00F853CB"/>
    <w:rsid w:val="00F867F2"/>
    <w:rsid w:val="00F86876"/>
    <w:rsid w:val="00F872EB"/>
    <w:rsid w:val="00F876FB"/>
    <w:rsid w:val="00F87F7F"/>
    <w:rsid w:val="00F90101"/>
    <w:rsid w:val="00F90384"/>
    <w:rsid w:val="00F9125B"/>
    <w:rsid w:val="00F91A2B"/>
    <w:rsid w:val="00F91D78"/>
    <w:rsid w:val="00F926AA"/>
    <w:rsid w:val="00F928A4"/>
    <w:rsid w:val="00F92B8A"/>
    <w:rsid w:val="00F92C31"/>
    <w:rsid w:val="00F93125"/>
    <w:rsid w:val="00F93B22"/>
    <w:rsid w:val="00F93D9B"/>
    <w:rsid w:val="00F945AF"/>
    <w:rsid w:val="00F94CC5"/>
    <w:rsid w:val="00F951A1"/>
    <w:rsid w:val="00F95433"/>
    <w:rsid w:val="00F95465"/>
    <w:rsid w:val="00F95922"/>
    <w:rsid w:val="00F95A85"/>
    <w:rsid w:val="00F966CA"/>
    <w:rsid w:val="00F96B55"/>
    <w:rsid w:val="00F96F46"/>
    <w:rsid w:val="00F976CB"/>
    <w:rsid w:val="00F97DB8"/>
    <w:rsid w:val="00FA006C"/>
    <w:rsid w:val="00FA015A"/>
    <w:rsid w:val="00FA1303"/>
    <w:rsid w:val="00FA1361"/>
    <w:rsid w:val="00FA16CA"/>
    <w:rsid w:val="00FA19C1"/>
    <w:rsid w:val="00FA1A42"/>
    <w:rsid w:val="00FA238A"/>
    <w:rsid w:val="00FA2B32"/>
    <w:rsid w:val="00FA3F31"/>
    <w:rsid w:val="00FA4BE0"/>
    <w:rsid w:val="00FA5983"/>
    <w:rsid w:val="00FA5D71"/>
    <w:rsid w:val="00FA5DE0"/>
    <w:rsid w:val="00FA5FC5"/>
    <w:rsid w:val="00FA61D5"/>
    <w:rsid w:val="00FA61E7"/>
    <w:rsid w:val="00FA64A2"/>
    <w:rsid w:val="00FA6B74"/>
    <w:rsid w:val="00FA6EE5"/>
    <w:rsid w:val="00FA73DA"/>
    <w:rsid w:val="00FA7497"/>
    <w:rsid w:val="00FB011D"/>
    <w:rsid w:val="00FB03CB"/>
    <w:rsid w:val="00FB084A"/>
    <w:rsid w:val="00FB0C4E"/>
    <w:rsid w:val="00FB0DA4"/>
    <w:rsid w:val="00FB0E39"/>
    <w:rsid w:val="00FB1035"/>
    <w:rsid w:val="00FB226F"/>
    <w:rsid w:val="00FB22C8"/>
    <w:rsid w:val="00FB2728"/>
    <w:rsid w:val="00FB2796"/>
    <w:rsid w:val="00FB31A2"/>
    <w:rsid w:val="00FB40A4"/>
    <w:rsid w:val="00FB416F"/>
    <w:rsid w:val="00FB43B7"/>
    <w:rsid w:val="00FB4FFD"/>
    <w:rsid w:val="00FB58A8"/>
    <w:rsid w:val="00FB5DA0"/>
    <w:rsid w:val="00FB5F09"/>
    <w:rsid w:val="00FB639F"/>
    <w:rsid w:val="00FB668D"/>
    <w:rsid w:val="00FB680C"/>
    <w:rsid w:val="00FB6BE0"/>
    <w:rsid w:val="00FB7231"/>
    <w:rsid w:val="00FB7612"/>
    <w:rsid w:val="00FB7753"/>
    <w:rsid w:val="00FB7868"/>
    <w:rsid w:val="00FC05E8"/>
    <w:rsid w:val="00FC17B0"/>
    <w:rsid w:val="00FC229E"/>
    <w:rsid w:val="00FC23EA"/>
    <w:rsid w:val="00FC27FF"/>
    <w:rsid w:val="00FC28EE"/>
    <w:rsid w:val="00FC2B4C"/>
    <w:rsid w:val="00FC34FC"/>
    <w:rsid w:val="00FC3CA9"/>
    <w:rsid w:val="00FC4401"/>
    <w:rsid w:val="00FC5375"/>
    <w:rsid w:val="00FC581F"/>
    <w:rsid w:val="00FC5BED"/>
    <w:rsid w:val="00FC6C6C"/>
    <w:rsid w:val="00FC7238"/>
    <w:rsid w:val="00FC750B"/>
    <w:rsid w:val="00FC7591"/>
    <w:rsid w:val="00FC7C78"/>
    <w:rsid w:val="00FD02B8"/>
    <w:rsid w:val="00FD0977"/>
    <w:rsid w:val="00FD0A81"/>
    <w:rsid w:val="00FD0EA9"/>
    <w:rsid w:val="00FD135A"/>
    <w:rsid w:val="00FD13FB"/>
    <w:rsid w:val="00FD150C"/>
    <w:rsid w:val="00FD1639"/>
    <w:rsid w:val="00FD1A9B"/>
    <w:rsid w:val="00FD1D71"/>
    <w:rsid w:val="00FD2140"/>
    <w:rsid w:val="00FD260E"/>
    <w:rsid w:val="00FD2DDB"/>
    <w:rsid w:val="00FD3155"/>
    <w:rsid w:val="00FD3222"/>
    <w:rsid w:val="00FD3313"/>
    <w:rsid w:val="00FD3975"/>
    <w:rsid w:val="00FD39ED"/>
    <w:rsid w:val="00FD3FE4"/>
    <w:rsid w:val="00FD516D"/>
    <w:rsid w:val="00FD54AA"/>
    <w:rsid w:val="00FD5500"/>
    <w:rsid w:val="00FD5601"/>
    <w:rsid w:val="00FD5661"/>
    <w:rsid w:val="00FD5A90"/>
    <w:rsid w:val="00FD5E04"/>
    <w:rsid w:val="00FD6176"/>
    <w:rsid w:val="00FD65A9"/>
    <w:rsid w:val="00FD66CF"/>
    <w:rsid w:val="00FD690A"/>
    <w:rsid w:val="00FD6D50"/>
    <w:rsid w:val="00FD7585"/>
    <w:rsid w:val="00FD7829"/>
    <w:rsid w:val="00FD79E9"/>
    <w:rsid w:val="00FE09B9"/>
    <w:rsid w:val="00FE0FAC"/>
    <w:rsid w:val="00FE1F5A"/>
    <w:rsid w:val="00FE275B"/>
    <w:rsid w:val="00FE36EA"/>
    <w:rsid w:val="00FE43C9"/>
    <w:rsid w:val="00FE4A95"/>
    <w:rsid w:val="00FE56E9"/>
    <w:rsid w:val="00FE6046"/>
    <w:rsid w:val="00FE6340"/>
    <w:rsid w:val="00FE6787"/>
    <w:rsid w:val="00FE715A"/>
    <w:rsid w:val="00FE7C64"/>
    <w:rsid w:val="00FF01AE"/>
    <w:rsid w:val="00FF0B10"/>
    <w:rsid w:val="00FF0C59"/>
    <w:rsid w:val="00FF0E5E"/>
    <w:rsid w:val="00FF1CE2"/>
    <w:rsid w:val="00FF2596"/>
    <w:rsid w:val="00FF27A9"/>
    <w:rsid w:val="00FF27BA"/>
    <w:rsid w:val="00FF28BF"/>
    <w:rsid w:val="00FF2E2F"/>
    <w:rsid w:val="00FF42C3"/>
    <w:rsid w:val="00FF47AC"/>
    <w:rsid w:val="00FF4854"/>
    <w:rsid w:val="00FF51D4"/>
    <w:rsid w:val="00FF5DA4"/>
    <w:rsid w:val="00FF6487"/>
    <w:rsid w:val="00FF68AA"/>
    <w:rsid w:val="00FF6D99"/>
    <w:rsid w:val="00FF6E4A"/>
    <w:rsid w:val="00FF7073"/>
    <w:rsid w:val="00FF70DE"/>
    <w:rsid w:val="00FF782C"/>
    <w:rsid w:val="00FF7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A6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A5A61"/>
    <w:pPr>
      <w:ind w:left="720"/>
      <w:contextualSpacing/>
    </w:pPr>
  </w:style>
  <w:style w:type="paragraph" w:customStyle="1" w:styleId="Standard">
    <w:name w:val="Standard"/>
    <w:uiPriority w:val="99"/>
    <w:rsid w:val="00DC643D"/>
    <w:pPr>
      <w:suppressAutoHyphens/>
      <w:autoSpaceDN w:val="0"/>
      <w:textAlignment w:val="baseline"/>
    </w:pPr>
    <w:rPr>
      <w:rFonts w:ascii="Liberation Serif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399</Words>
  <Characters>2400</Characters>
  <Application>Microsoft Office Outlook</Application>
  <DocSecurity>0</DocSecurity>
  <Lines>0</Lines>
  <Paragraphs>0</Paragraphs>
  <ScaleCrop>false</ScaleCrop>
  <Company>TOSHIBA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rurbanski</dc:creator>
  <cp:keywords/>
  <dc:description/>
  <cp:lastModifiedBy>Urzad Miasta</cp:lastModifiedBy>
  <cp:revision>2</cp:revision>
  <cp:lastPrinted>2016-09-22T07:22:00Z</cp:lastPrinted>
  <dcterms:created xsi:type="dcterms:W3CDTF">2016-09-22T11:15:00Z</dcterms:created>
  <dcterms:modified xsi:type="dcterms:W3CDTF">2016-09-22T11:15:00Z</dcterms:modified>
</cp:coreProperties>
</file>