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653" w:rsidRDefault="00DB6653" w:rsidP="00D802C9">
      <w:pPr>
        <w:pStyle w:val="metryka"/>
        <w:jc w:val="center"/>
      </w:pPr>
      <w:r>
        <w:rPr>
          <w:rStyle w:val="Strong"/>
        </w:rPr>
        <w:t>UCHWAŁA NR……/2016</w:t>
      </w:r>
    </w:p>
    <w:p w:rsidR="00DB6653" w:rsidRDefault="00DB6653" w:rsidP="00D802C9">
      <w:pPr>
        <w:pStyle w:val="metryka"/>
        <w:jc w:val="center"/>
      </w:pPr>
      <w:r>
        <w:rPr>
          <w:rStyle w:val="Strong"/>
        </w:rPr>
        <w:t>RADY MIEJSKIEJ TOMASZOWA MAZOWIECKIEGO</w:t>
      </w:r>
    </w:p>
    <w:p w:rsidR="00DB6653" w:rsidRDefault="00DB6653" w:rsidP="00D802C9">
      <w:pPr>
        <w:pStyle w:val="metryka"/>
        <w:jc w:val="center"/>
      </w:pPr>
      <w:r>
        <w:t>z dnia…………….2016 r.</w:t>
      </w:r>
    </w:p>
    <w:p w:rsidR="00DB6653" w:rsidRDefault="00DB6653" w:rsidP="00D802C9">
      <w:pPr>
        <w:pStyle w:val="metryka"/>
        <w:jc w:val="both"/>
      </w:pPr>
      <w:r>
        <w:rPr>
          <w:rStyle w:val="Strong"/>
        </w:rPr>
        <w:t>w sprawie uchwalenia Miejskiego Programu Wspierania Rodziny na lata 2016-2018</w:t>
      </w:r>
    </w:p>
    <w:p w:rsidR="00DB6653" w:rsidRDefault="00DB6653" w:rsidP="0035705B">
      <w:pPr>
        <w:pStyle w:val="podstawa-prawna"/>
        <w:ind w:firstLine="708"/>
        <w:jc w:val="both"/>
      </w:pPr>
      <w:r>
        <w:t>Na podstawie art. 18 ust.2 pkt 15 ustawy z dnia 8 marca 1990 r. o samorządzie gminnym (tekst jednolity: Dz. U. z 2015 r., poz. 1515, poz. 1890), art. 176 pkt 1oraz art. 179 ust. 2 ustawy z dnia 9 czerwca 2011 r. o wspieraniu rodziny i systemie pieczy zastępczej (tekst jednolity: Dz. U. z 2015 r., poz. 332, poz. 1045, poz. 1199, poz. 1830) Rada Miejska Tomaszowa Mazowieckiego uchwala co następuje:</w:t>
      </w:r>
    </w:p>
    <w:p w:rsidR="00DB6653" w:rsidRDefault="00DB6653" w:rsidP="00047F9A">
      <w:pPr>
        <w:pStyle w:val="paragraf"/>
        <w:ind w:firstLine="708"/>
        <w:jc w:val="both"/>
      </w:pPr>
      <w:r>
        <w:rPr>
          <w:rStyle w:val="Strong"/>
        </w:rPr>
        <w:t xml:space="preserve">§ 1. </w:t>
      </w:r>
      <w:r>
        <w:t>Uchwala się Miejski Program Wspierania Rodziny na lata 2016-2018 stanowiący załącznik do niniejszej uchwały.</w:t>
      </w:r>
    </w:p>
    <w:p w:rsidR="00DB6653" w:rsidRDefault="00DB6653" w:rsidP="00047F9A">
      <w:pPr>
        <w:pStyle w:val="paragraf"/>
        <w:ind w:firstLine="708"/>
        <w:jc w:val="both"/>
      </w:pPr>
      <w:r>
        <w:rPr>
          <w:rStyle w:val="Strong"/>
        </w:rPr>
        <w:t xml:space="preserve">§ 2. </w:t>
      </w:r>
      <w:r>
        <w:t>Wykonanie uchwały powierza się Prezydentowi Miasta Tomaszowa Mazowieckiego.</w:t>
      </w:r>
    </w:p>
    <w:p w:rsidR="00DB6653" w:rsidRPr="00D802C9" w:rsidRDefault="00DB6653" w:rsidP="00D802C9">
      <w:pPr>
        <w:pStyle w:val="paragraf"/>
        <w:jc w:val="both"/>
        <w:rPr>
          <w:rStyle w:val="Strong"/>
          <w:b w:val="0"/>
        </w:rPr>
      </w:pPr>
      <w:r>
        <w:rPr>
          <w:rStyle w:val="Strong"/>
        </w:rPr>
        <w:t xml:space="preserve"> </w:t>
      </w:r>
      <w:r>
        <w:rPr>
          <w:rStyle w:val="Strong"/>
        </w:rPr>
        <w:tab/>
        <w:t xml:space="preserve">§ 3. </w:t>
      </w:r>
      <w:r>
        <w:rPr>
          <w:rStyle w:val="Strong"/>
          <w:b w:val="0"/>
        </w:rPr>
        <w:t>Sprawozdanie</w:t>
      </w:r>
      <w:r w:rsidRPr="00D802C9">
        <w:rPr>
          <w:rStyle w:val="Strong"/>
          <w:b w:val="0"/>
        </w:rPr>
        <w:t xml:space="preserve"> z wykonania uchwały Prezydent</w:t>
      </w:r>
      <w:r>
        <w:rPr>
          <w:rStyle w:val="Strong"/>
          <w:b w:val="0"/>
        </w:rPr>
        <w:t xml:space="preserve"> Miasta Tomaszowa Mazowieckiego</w:t>
      </w:r>
      <w:r w:rsidRPr="00D802C9">
        <w:rPr>
          <w:rStyle w:val="Strong"/>
          <w:b w:val="0"/>
        </w:rPr>
        <w:t xml:space="preserve"> przedłoży Radzie Miejskiej</w:t>
      </w:r>
      <w:r>
        <w:rPr>
          <w:rStyle w:val="Strong"/>
          <w:b w:val="0"/>
        </w:rPr>
        <w:t xml:space="preserve"> Tomaszowa Mazowieckiego</w:t>
      </w:r>
      <w:r w:rsidRPr="00D802C9">
        <w:rPr>
          <w:rStyle w:val="Strong"/>
          <w:b w:val="0"/>
        </w:rPr>
        <w:t xml:space="preserve"> do </w:t>
      </w:r>
      <w:r>
        <w:rPr>
          <w:rStyle w:val="Strong"/>
          <w:b w:val="0"/>
        </w:rPr>
        <w:t>31 marca każdego roku.</w:t>
      </w:r>
    </w:p>
    <w:p w:rsidR="00DB6653" w:rsidRDefault="00DB6653" w:rsidP="0035705B">
      <w:pPr>
        <w:pStyle w:val="paragraf"/>
        <w:ind w:firstLine="708"/>
        <w:jc w:val="both"/>
      </w:pPr>
      <w:r>
        <w:rPr>
          <w:rStyle w:val="Strong"/>
        </w:rPr>
        <w:t xml:space="preserve">§ 4. </w:t>
      </w:r>
      <w:r>
        <w:t>Uchwała wchodzi w życie z dniem podjęcia i podlega podaniu do publicznej wiadomości poprzez umieszczenie na tablicy ogłoszeń Urzędu Miasta oraz na stronie internetowej http://bip.tomaszow.miasta.pl</w:t>
      </w:r>
    </w:p>
    <w:p w:rsidR="00DB6653" w:rsidRDefault="00DB6653" w:rsidP="00D802C9">
      <w:pPr>
        <w:pStyle w:val="paragraf"/>
        <w:jc w:val="both"/>
      </w:pPr>
    </w:p>
    <w:p w:rsidR="00DB6653" w:rsidRPr="00890705" w:rsidRDefault="00DB6653" w:rsidP="00D802C9">
      <w:pPr>
        <w:pStyle w:val="akapit"/>
        <w:jc w:val="both"/>
      </w:pPr>
      <w:r w:rsidRPr="00890705">
        <w:t> </w:t>
      </w:r>
    </w:p>
    <w:p w:rsidR="00DB6653" w:rsidRPr="00890705" w:rsidRDefault="00DB6653" w:rsidP="00890705">
      <w:pPr>
        <w:spacing w:line="360" w:lineRule="auto"/>
        <w:rPr>
          <w:rFonts w:ascii="Times New Roman" w:hAnsi="Times New Roman"/>
        </w:rPr>
      </w:pPr>
      <w:r w:rsidRPr="00890705">
        <w:rPr>
          <w:rFonts w:ascii="Times New Roman" w:hAnsi="Times New Roman"/>
        </w:rPr>
        <w:t>Projekt uchwały sporządził:</w:t>
      </w:r>
    </w:p>
    <w:p w:rsidR="00DB6653" w:rsidRPr="00890705" w:rsidRDefault="00DB6653" w:rsidP="00890705">
      <w:pPr>
        <w:spacing w:line="360" w:lineRule="auto"/>
        <w:rPr>
          <w:rFonts w:ascii="Times New Roman" w:hAnsi="Times New Roman"/>
        </w:rPr>
      </w:pPr>
    </w:p>
    <w:p w:rsidR="00DB6653" w:rsidRPr="00890705" w:rsidRDefault="00DB6653" w:rsidP="00890705">
      <w:pPr>
        <w:spacing w:line="360" w:lineRule="auto"/>
        <w:rPr>
          <w:rFonts w:ascii="Times New Roman" w:hAnsi="Times New Roman"/>
        </w:rPr>
      </w:pPr>
      <w:r w:rsidRPr="00890705">
        <w:rPr>
          <w:rFonts w:ascii="Times New Roman" w:hAnsi="Times New Roman"/>
        </w:rPr>
        <w:t>.............................................</w:t>
      </w:r>
    </w:p>
    <w:p w:rsidR="00DB6653" w:rsidRPr="00890705" w:rsidRDefault="00DB6653" w:rsidP="00890705">
      <w:pPr>
        <w:spacing w:line="360" w:lineRule="auto"/>
        <w:rPr>
          <w:rFonts w:ascii="Times New Roman" w:hAnsi="Times New Roman"/>
        </w:rPr>
      </w:pPr>
    </w:p>
    <w:p w:rsidR="00DB6653" w:rsidRPr="00890705" w:rsidRDefault="00DB6653" w:rsidP="00890705">
      <w:pPr>
        <w:spacing w:line="360" w:lineRule="auto"/>
        <w:rPr>
          <w:rFonts w:ascii="Times New Roman" w:hAnsi="Times New Roman"/>
        </w:rPr>
      </w:pPr>
    </w:p>
    <w:p w:rsidR="00DB6653" w:rsidRPr="00890705" w:rsidRDefault="00DB6653" w:rsidP="00890705">
      <w:pPr>
        <w:spacing w:line="360" w:lineRule="auto"/>
        <w:rPr>
          <w:rFonts w:ascii="Times New Roman" w:hAnsi="Times New Roman"/>
        </w:rPr>
      </w:pPr>
      <w:r w:rsidRPr="00890705">
        <w:rPr>
          <w:rFonts w:ascii="Times New Roman" w:hAnsi="Times New Roman"/>
        </w:rPr>
        <w:t>Projekt uchwały zaopiniował pod względem prawnym:</w:t>
      </w:r>
    </w:p>
    <w:p w:rsidR="00DB6653" w:rsidRPr="00890705" w:rsidRDefault="00DB6653" w:rsidP="00890705">
      <w:pPr>
        <w:spacing w:line="360" w:lineRule="auto"/>
        <w:rPr>
          <w:rFonts w:ascii="Times New Roman" w:hAnsi="Times New Roman"/>
        </w:rPr>
      </w:pPr>
    </w:p>
    <w:p w:rsidR="00DB6653" w:rsidRPr="00890705" w:rsidRDefault="00DB6653" w:rsidP="00890705">
      <w:pPr>
        <w:spacing w:line="360" w:lineRule="auto"/>
        <w:rPr>
          <w:rFonts w:ascii="Times New Roman" w:hAnsi="Times New Roman"/>
        </w:rPr>
      </w:pPr>
      <w:r w:rsidRPr="00890705">
        <w:rPr>
          <w:rFonts w:ascii="Times New Roman" w:hAnsi="Times New Roman"/>
        </w:rPr>
        <w:t>……………………………..</w:t>
      </w:r>
      <w:r w:rsidRPr="00890705">
        <w:rPr>
          <w:rFonts w:ascii="Times New Roman" w:hAnsi="Times New Roman"/>
        </w:rPr>
        <w:br w:type="page"/>
      </w:r>
    </w:p>
    <w:p w:rsidR="00DB6653" w:rsidRPr="00AF114C" w:rsidRDefault="00DB6653" w:rsidP="00AF114C">
      <w:pPr>
        <w:jc w:val="center"/>
        <w:rPr>
          <w:rFonts w:ascii="Times New Roman" w:hAnsi="Times New Roman"/>
          <w:b/>
          <w:bCs/>
        </w:rPr>
      </w:pPr>
      <w:r w:rsidRPr="00AF114C">
        <w:rPr>
          <w:rFonts w:ascii="Times New Roman" w:hAnsi="Times New Roman"/>
          <w:b/>
          <w:bCs/>
        </w:rPr>
        <w:t>UZASADNIENIE</w:t>
      </w:r>
    </w:p>
    <w:p w:rsidR="00DB6653" w:rsidRPr="00AF114C" w:rsidRDefault="00DB6653" w:rsidP="00AF114C">
      <w:pPr>
        <w:spacing w:line="360" w:lineRule="auto"/>
        <w:jc w:val="both"/>
        <w:rPr>
          <w:rFonts w:ascii="Times New Roman" w:hAnsi="Times New Roman"/>
          <w:b/>
          <w:bCs/>
        </w:rPr>
      </w:pPr>
      <w:r w:rsidRPr="00AF114C">
        <w:rPr>
          <w:rFonts w:ascii="Times New Roman" w:hAnsi="Times New Roman"/>
          <w:b/>
          <w:bCs/>
        </w:rPr>
        <w:t>do projektu uchwały w sprawie zatwierdzenia Miejskiego Programu Wspierania Rodziny na lata 2016 – 2018.</w:t>
      </w:r>
    </w:p>
    <w:p w:rsidR="00DB6653" w:rsidRPr="00AF114C" w:rsidRDefault="00DB6653" w:rsidP="00AF114C">
      <w:pPr>
        <w:spacing w:line="360" w:lineRule="auto"/>
        <w:ind w:right="227"/>
        <w:jc w:val="both"/>
        <w:rPr>
          <w:rFonts w:ascii="Times New Roman" w:hAnsi="Times New Roman"/>
        </w:rPr>
      </w:pPr>
      <w:r w:rsidRPr="00AF114C">
        <w:rPr>
          <w:rFonts w:ascii="Times New Roman" w:hAnsi="Times New Roman"/>
        </w:rPr>
        <w:tab/>
        <w:t xml:space="preserve">Obowiązek uchwalenia 3-letniego programu dotyczącego wspierania rodziny wynika </w:t>
      </w:r>
      <w:r w:rsidRPr="00AF114C">
        <w:rPr>
          <w:rFonts w:ascii="Times New Roman" w:hAnsi="Times New Roman"/>
        </w:rPr>
        <w:br/>
        <w:t>z art. 176  pkt 1 ustawy z dnia 9 czerwca 2011 r. o wspieraniu rodziny i systemie pieczy zastępczej (tekst jednolity: Dz. U. 2013 r. poz. 135 ze zm) i należy do zadań własnych gminy. Program winien być przyjęty przez Radę Miejską w formie uchwały.</w:t>
      </w:r>
    </w:p>
    <w:p w:rsidR="00DB6653" w:rsidRPr="00AF114C" w:rsidRDefault="00DB6653" w:rsidP="00AF114C">
      <w:pPr>
        <w:spacing w:line="360" w:lineRule="auto"/>
        <w:jc w:val="both"/>
        <w:rPr>
          <w:rFonts w:ascii="Times New Roman" w:hAnsi="Times New Roman"/>
        </w:rPr>
      </w:pPr>
      <w:r w:rsidRPr="00AF114C">
        <w:rPr>
          <w:rFonts w:ascii="Times New Roman" w:hAnsi="Times New Roman"/>
        </w:rPr>
        <w:tab/>
        <w:t>Przywrócenie bądź wspieranie prawidłowego funkcjonowania rodziny jest możliwe tylko dzięki ścisłej i dobrze zorganizowanej współpracy odpowiednio przygotowanych do tego służb.</w:t>
      </w:r>
    </w:p>
    <w:p w:rsidR="00DB6653" w:rsidRPr="00AF114C" w:rsidRDefault="00DB6653" w:rsidP="00AF114C">
      <w:pPr>
        <w:spacing w:line="360" w:lineRule="auto"/>
        <w:jc w:val="both"/>
        <w:rPr>
          <w:rFonts w:ascii="Times New Roman" w:hAnsi="Times New Roman"/>
        </w:rPr>
      </w:pPr>
      <w:r w:rsidRPr="00AF114C">
        <w:rPr>
          <w:rFonts w:ascii="Times New Roman" w:hAnsi="Times New Roman"/>
        </w:rPr>
        <w:tab/>
        <w:t>Celem głównym Programu jest</w:t>
      </w:r>
      <w:r w:rsidRPr="00AF114C">
        <w:rPr>
          <w:rFonts w:ascii="Times New Roman" w:hAnsi="Times New Roman"/>
          <w:i/>
          <w:iCs/>
        </w:rPr>
        <w:t xml:space="preserve"> </w:t>
      </w:r>
      <w:r w:rsidRPr="00AF114C">
        <w:rPr>
          <w:rFonts w:ascii="Times New Roman" w:hAnsi="Times New Roman"/>
          <w:b/>
          <w:bCs/>
          <w:i/>
          <w:iCs/>
        </w:rPr>
        <w:t xml:space="preserve">„Rozwijanie zintegrowanego i spójnego systemu działań na rzecz dziecka i rodziny w zakresie wzmacniania przez nią funkcji opiekuńczo – wychowawczej”. </w:t>
      </w:r>
    </w:p>
    <w:p w:rsidR="00DB6653" w:rsidRPr="00AF114C" w:rsidRDefault="00DB6653" w:rsidP="00AF114C">
      <w:pPr>
        <w:spacing w:after="0" w:line="360" w:lineRule="auto"/>
        <w:jc w:val="both"/>
        <w:rPr>
          <w:rFonts w:ascii="Times New Roman" w:hAnsi="Times New Roman"/>
        </w:rPr>
      </w:pPr>
      <w:r w:rsidRPr="00AF114C">
        <w:rPr>
          <w:rFonts w:ascii="Times New Roman" w:hAnsi="Times New Roman"/>
        </w:rPr>
        <w:tab/>
        <w:t xml:space="preserve">Miejski Program Wspierania Rodziny skierowany jest do rodzin z terenu miasta Tomaszowa Mazowieckiego Szczególną grupą adresatów Programu stanowią rodziny doświadczające trudności </w:t>
      </w:r>
      <w:r>
        <w:rPr>
          <w:rFonts w:ascii="Times New Roman" w:hAnsi="Times New Roman"/>
        </w:rPr>
        <w:br/>
      </w:r>
      <w:r w:rsidRPr="00AF114C">
        <w:rPr>
          <w:rFonts w:ascii="Times New Roman" w:hAnsi="Times New Roman"/>
        </w:rPr>
        <w:t>w wypełnianiu funkcji opiekuńczo wychowawczych.</w:t>
      </w:r>
    </w:p>
    <w:p w:rsidR="00DB6653" w:rsidRPr="00AF114C" w:rsidRDefault="00DB6653" w:rsidP="00AF114C">
      <w:pPr>
        <w:tabs>
          <w:tab w:val="left" w:pos="1530"/>
          <w:tab w:val="center" w:pos="4536"/>
        </w:tabs>
        <w:spacing w:after="0" w:line="360" w:lineRule="auto"/>
        <w:ind w:right="227"/>
        <w:jc w:val="both"/>
        <w:rPr>
          <w:rFonts w:ascii="Times New Roman" w:hAnsi="Times New Roman"/>
        </w:rPr>
      </w:pPr>
      <w:r w:rsidRPr="00AF114C">
        <w:rPr>
          <w:rFonts w:ascii="Times New Roman" w:hAnsi="Times New Roman"/>
        </w:rPr>
        <w:tab/>
        <w:t>Zadania, jakie stawia przed sobą Program ukierunkowane są przede wszystkim na wspieranie rodzin przeżywających trudności w wypełnianiu funkcji opiekuńczo-wychowawczych poprzez rozwijanie umiejętności opiekuńczo-wychowawczych rodziców, wyrównywanie szans edukacyjnych dzieci i młodzieży, pracę z rodziną w sytuacji czasowego umieszczenia dziecka poza rodziną naturalną, zapobieganie umieszczaniu dzieci w pieczy zastępczej, bieżące wsparcie asystentów rodziny, poprawę funkcjonowania rodzin w sferze materialno-bytowej, dostępności usług w zakresie poradnictwa prawnego, psychologicznego oraz w zakresie kształtowania aktywnych postaw społecznych i zawodowych rodziców.</w:t>
      </w:r>
    </w:p>
    <w:p w:rsidR="00DB6653" w:rsidRPr="00AF114C" w:rsidRDefault="00DB6653" w:rsidP="00AF114C">
      <w:pPr>
        <w:spacing w:after="0" w:line="360" w:lineRule="auto"/>
        <w:jc w:val="both"/>
        <w:rPr>
          <w:rFonts w:ascii="Times New Roman" w:hAnsi="Times New Roman"/>
        </w:rPr>
      </w:pPr>
      <w:r w:rsidRPr="00AF114C">
        <w:rPr>
          <w:rFonts w:ascii="Times New Roman" w:hAnsi="Times New Roman"/>
        </w:rPr>
        <w:tab/>
        <w:t xml:space="preserve">Głównym realizatorem i koordynatorem Miejskiego Program Wspierania Rodziny na lata 2016 – 2018 jest Miejski Ośrodek Pomocy Społecznej w Tomaszowie Mazowieckim w partnerstwie </w:t>
      </w:r>
      <w:r>
        <w:rPr>
          <w:rFonts w:ascii="Times New Roman" w:hAnsi="Times New Roman"/>
        </w:rPr>
        <w:br/>
      </w:r>
      <w:r w:rsidRPr="00AF114C">
        <w:rPr>
          <w:rFonts w:ascii="Times New Roman" w:hAnsi="Times New Roman"/>
        </w:rPr>
        <w:t>z instytucjami samorządowymi, organizacjami pozarządowymi i innymi podmiotami realizującymi zadania w zakresie wspierania rodziny na terenie miasta.</w:t>
      </w:r>
    </w:p>
    <w:p w:rsidR="00DB6653" w:rsidRPr="00AF114C" w:rsidRDefault="00DB6653" w:rsidP="00AF114C">
      <w:pPr>
        <w:spacing w:after="0" w:line="360" w:lineRule="auto"/>
        <w:jc w:val="both"/>
        <w:rPr>
          <w:rFonts w:ascii="Times New Roman" w:hAnsi="Times New Roman"/>
        </w:rPr>
      </w:pPr>
      <w:r w:rsidRPr="00AF114C">
        <w:rPr>
          <w:rFonts w:ascii="Times New Roman" w:hAnsi="Times New Roman"/>
        </w:rPr>
        <w:tab/>
        <w:t>Program finansowany będzie z środków własnych budżetu miasta Tomaszowa Mazowieckiego i dotacji zewnętrznych: budżetu Państwa oraz środków poza budżetowych.</w:t>
      </w:r>
    </w:p>
    <w:p w:rsidR="00DB6653" w:rsidRPr="00AF114C" w:rsidRDefault="00DB6653" w:rsidP="00AF114C">
      <w:pPr>
        <w:spacing w:after="0" w:line="360" w:lineRule="auto"/>
        <w:jc w:val="both"/>
        <w:rPr>
          <w:rFonts w:ascii="Times New Roman" w:hAnsi="Times New Roman"/>
        </w:rPr>
      </w:pPr>
      <w:r w:rsidRPr="00AF114C">
        <w:rPr>
          <w:rFonts w:ascii="Times New Roman" w:hAnsi="Times New Roman"/>
        </w:rPr>
        <w:tab/>
        <w:t xml:space="preserve">Miejski Program Wspierania Rodziny na lata 2016 – 2018 jest dokumentem długofalowym </w:t>
      </w:r>
      <w:r w:rsidRPr="00AF114C">
        <w:rPr>
          <w:rFonts w:ascii="Times New Roman" w:hAnsi="Times New Roman"/>
        </w:rPr>
        <w:br/>
        <w:t>i ma charakter otwarty. Na potrzeby prowadzenia monitoringu Programu przyjęte zostały wskaźniki realizacji zadań i oczekiwane efekty. Zebrane informacje będą podstawą do oceny określonych założeń w stosunku do potrzeb rzeczywistych i dokonania zmian lub aktualizacji.</w:t>
      </w:r>
    </w:p>
    <w:p w:rsidR="00DB6653" w:rsidRPr="00AF114C" w:rsidRDefault="00DB6653" w:rsidP="00EC5D82">
      <w:pPr>
        <w:spacing w:after="0" w:line="360" w:lineRule="auto"/>
        <w:jc w:val="both"/>
        <w:rPr>
          <w:rFonts w:ascii="Times New Roman" w:hAnsi="Times New Roman"/>
        </w:rPr>
      </w:pPr>
      <w:r w:rsidRPr="00AF114C">
        <w:rPr>
          <w:rFonts w:ascii="Times New Roman" w:hAnsi="Times New Roman"/>
        </w:rPr>
        <w:tab/>
        <w:t xml:space="preserve">Biorąc powyższe pod uwagę podjęcie niniejszej uchwały jest zasadne. </w:t>
      </w:r>
    </w:p>
    <w:sectPr w:rsidR="00DB6653" w:rsidRPr="00AF114C" w:rsidSect="00AF114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02C9"/>
    <w:rsid w:val="00047F9A"/>
    <w:rsid w:val="001A578A"/>
    <w:rsid w:val="0035705B"/>
    <w:rsid w:val="00372355"/>
    <w:rsid w:val="00890705"/>
    <w:rsid w:val="008F1C65"/>
    <w:rsid w:val="0098783A"/>
    <w:rsid w:val="00A30A3F"/>
    <w:rsid w:val="00A56CA9"/>
    <w:rsid w:val="00A97DC5"/>
    <w:rsid w:val="00AF114C"/>
    <w:rsid w:val="00B13883"/>
    <w:rsid w:val="00C97D6E"/>
    <w:rsid w:val="00D802C9"/>
    <w:rsid w:val="00D87065"/>
    <w:rsid w:val="00DB6653"/>
    <w:rsid w:val="00EC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06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tryka">
    <w:name w:val="metryka"/>
    <w:basedOn w:val="Normal"/>
    <w:uiPriority w:val="99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D802C9"/>
    <w:rPr>
      <w:rFonts w:cs="Times New Roman"/>
      <w:b/>
      <w:bCs/>
    </w:rPr>
  </w:style>
  <w:style w:type="paragraph" w:customStyle="1" w:styleId="podstawa-prawna">
    <w:name w:val="podstawa-prawna"/>
    <w:basedOn w:val="Normal"/>
    <w:uiPriority w:val="99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rodtytul">
    <w:name w:val="srodtytul"/>
    <w:basedOn w:val="Normal"/>
    <w:uiPriority w:val="99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aragraf">
    <w:name w:val="paragraf"/>
    <w:basedOn w:val="Normal"/>
    <w:uiPriority w:val="99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">
    <w:name w:val="akapit"/>
    <w:basedOn w:val="Normal"/>
    <w:uiPriority w:val="99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odpis">
    <w:name w:val="podpis"/>
    <w:basedOn w:val="Normal"/>
    <w:uiPriority w:val="99"/>
    <w:rsid w:val="00D802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552</Words>
  <Characters>3313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asluzewska</dc:creator>
  <cp:keywords/>
  <dc:description/>
  <cp:lastModifiedBy>Urzad Miasta</cp:lastModifiedBy>
  <cp:revision>3</cp:revision>
  <cp:lastPrinted>2016-02-15T13:54:00Z</cp:lastPrinted>
  <dcterms:created xsi:type="dcterms:W3CDTF">2016-02-17T08:40:00Z</dcterms:created>
  <dcterms:modified xsi:type="dcterms:W3CDTF">2016-02-18T11:30:00Z</dcterms:modified>
</cp:coreProperties>
</file>